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7A596" w14:textId="27D48543" w:rsidR="00B95418" w:rsidRDefault="00DC3216" w:rsidP="00217E88">
      <w:pPr>
        <w:pStyle w:val="Textkrper"/>
        <w:spacing w:after="140"/>
        <w:jc w:val="center"/>
        <w:rPr>
          <w:caps/>
          <w:color w:val="2E99FF"/>
          <w:spacing w:val="30"/>
          <w:sz w:val="28"/>
          <w:szCs w:val="28"/>
        </w:rPr>
      </w:pPr>
      <w:r w:rsidRPr="00E346EB">
        <w:rPr>
          <w:caps/>
          <w:color w:val="2E99FF"/>
          <w:spacing w:val="30"/>
          <w:sz w:val="28"/>
          <w:szCs w:val="28"/>
        </w:rPr>
        <w:t>Programm</w:t>
      </w:r>
      <w:r w:rsidR="00B9403E" w:rsidRPr="00E346EB">
        <w:rPr>
          <w:caps/>
          <w:color w:val="2E99FF"/>
          <w:spacing w:val="30"/>
          <w:sz w:val="28"/>
          <w:szCs w:val="28"/>
        </w:rPr>
        <w:t>VERLAU</w:t>
      </w:r>
      <w:r w:rsidR="00DB19A7">
        <w:rPr>
          <w:caps/>
          <w:color w:val="2E99FF"/>
          <w:spacing w:val="30"/>
          <w:sz w:val="28"/>
          <w:szCs w:val="28"/>
        </w:rPr>
        <w:t>f</w:t>
      </w:r>
      <w:r w:rsidR="00270710">
        <w:rPr>
          <w:caps/>
          <w:color w:val="2E99FF"/>
          <w:spacing w:val="30"/>
          <w:sz w:val="28"/>
          <w:szCs w:val="28"/>
        </w:rPr>
        <w:t xml:space="preserve"> – Freitag, 09.09.2022</w:t>
      </w:r>
    </w:p>
    <w:tbl>
      <w:tblPr>
        <w:tblStyle w:val="Tabellenraster"/>
        <w:tblpPr w:leftFromText="141" w:rightFromText="141" w:vertAnchor="text" w:tblpY="1"/>
        <w:tblOverlap w:val="never"/>
        <w:tblW w:w="10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8988"/>
      </w:tblGrid>
      <w:tr w:rsidR="004D049E" w14:paraId="18CEE66C" w14:textId="77777777" w:rsidTr="00270710">
        <w:trPr>
          <w:trHeight w:val="387"/>
        </w:trPr>
        <w:tc>
          <w:tcPr>
            <w:tcW w:w="1312" w:type="dxa"/>
          </w:tcPr>
          <w:p w14:paraId="517D797F" w14:textId="0968D84D" w:rsidR="004D049E" w:rsidRDefault="004D049E" w:rsidP="009B3960">
            <w:pPr>
              <w:pStyle w:val="Textkrper"/>
              <w:spacing w:after="20" w:line="276" w:lineRule="auto"/>
              <w:rPr>
                <w:caps/>
                <w:color w:val="2E99FF"/>
                <w:spacing w:val="30"/>
                <w:sz w:val="28"/>
                <w:szCs w:val="28"/>
              </w:rPr>
            </w:pPr>
            <w:r>
              <w:rPr>
                <w:rFonts w:ascii="Bitter" w:hAnsi="Bitter" w:cs="Bitter"/>
                <w:b/>
                <w:bCs/>
                <w:color w:val="2E99FF"/>
                <w:sz w:val="24"/>
              </w:rPr>
              <w:t>a</w:t>
            </w:r>
            <w:r w:rsidRPr="00DB19A7">
              <w:rPr>
                <w:rFonts w:ascii="Bitter" w:hAnsi="Bitter" w:cs="Bitter"/>
                <w:b/>
                <w:bCs/>
                <w:color w:val="2E99FF"/>
                <w:sz w:val="24"/>
              </w:rPr>
              <w:t>b 9:</w:t>
            </w:r>
            <w:r>
              <w:rPr>
                <w:rFonts w:ascii="Bitter" w:hAnsi="Bitter" w:cs="Bitter"/>
                <w:b/>
                <w:bCs/>
                <w:color w:val="2E99FF"/>
                <w:sz w:val="24"/>
              </w:rPr>
              <w:t>0</w:t>
            </w:r>
            <w:r w:rsidRPr="00DB19A7">
              <w:rPr>
                <w:rFonts w:ascii="Bitter" w:hAnsi="Bitter" w:cs="Bitter"/>
                <w:b/>
                <w:bCs/>
                <w:color w:val="2E99FF"/>
                <w:sz w:val="24"/>
              </w:rPr>
              <w:t>0</w:t>
            </w:r>
          </w:p>
        </w:tc>
        <w:tc>
          <w:tcPr>
            <w:tcW w:w="8988" w:type="dxa"/>
          </w:tcPr>
          <w:p w14:paraId="55AAE98F" w14:textId="31028297" w:rsidR="004D049E" w:rsidRPr="00B95418" w:rsidRDefault="004D049E" w:rsidP="009B3960">
            <w:pPr>
              <w:spacing w:after="60" w:line="276" w:lineRule="auto"/>
            </w:pPr>
            <w:r w:rsidRPr="00DB19A7">
              <w:rPr>
                <w:rFonts w:eastAsia="Orienta" w:cs="Orienta"/>
                <w:color w:val="2E99FF"/>
                <w:sz w:val="24"/>
              </w:rPr>
              <w:t>Ankommen, Anmeldung und Begrüßungskaffee</w:t>
            </w:r>
          </w:p>
        </w:tc>
      </w:tr>
      <w:tr w:rsidR="004D049E" w14:paraId="055D0A50" w14:textId="77777777" w:rsidTr="00270710">
        <w:trPr>
          <w:trHeight w:val="1270"/>
        </w:trPr>
        <w:tc>
          <w:tcPr>
            <w:tcW w:w="1312" w:type="dxa"/>
          </w:tcPr>
          <w:p w14:paraId="546A7E0C" w14:textId="6A754FA3" w:rsidR="004D049E" w:rsidRDefault="004D049E" w:rsidP="009B3960">
            <w:pPr>
              <w:pStyle w:val="Textkrper"/>
              <w:spacing w:after="20" w:line="276" w:lineRule="auto"/>
              <w:rPr>
                <w:caps/>
                <w:color w:val="2E99FF"/>
                <w:spacing w:val="30"/>
                <w:sz w:val="28"/>
                <w:szCs w:val="28"/>
              </w:rPr>
            </w:pPr>
            <w:r w:rsidRPr="00DB19A7">
              <w:rPr>
                <w:rFonts w:ascii="Bitter" w:hAnsi="Bitter" w:cs="Bitter"/>
                <w:b/>
                <w:bCs/>
                <w:color w:val="2E99FF"/>
                <w:sz w:val="24"/>
              </w:rPr>
              <w:t>10:00</w:t>
            </w:r>
          </w:p>
        </w:tc>
        <w:tc>
          <w:tcPr>
            <w:tcW w:w="8988" w:type="dxa"/>
          </w:tcPr>
          <w:p w14:paraId="7E753A1C" w14:textId="77777777" w:rsidR="004D049E" w:rsidRPr="00E346EB" w:rsidRDefault="004D049E" w:rsidP="009B3960">
            <w:pPr>
              <w:spacing w:after="20" w:line="276" w:lineRule="auto"/>
              <w:rPr>
                <w:sz w:val="18"/>
                <w:szCs w:val="22"/>
              </w:rPr>
            </w:pPr>
            <w:r w:rsidRPr="00DB19A7">
              <w:rPr>
                <w:color w:val="2E99FF"/>
                <w:sz w:val="24"/>
              </w:rPr>
              <w:t>Begrüßung und Eröffnung</w:t>
            </w:r>
            <w:bookmarkStart w:id="0" w:name="_Hlk82009638"/>
          </w:p>
          <w:bookmarkEnd w:id="0"/>
          <w:p w14:paraId="72432FFE" w14:textId="77777777" w:rsidR="004D049E" w:rsidRPr="00E346EB" w:rsidRDefault="004D049E" w:rsidP="009B3960">
            <w:pPr>
              <w:pStyle w:val="ProgrammFlietextkleinscharz"/>
              <w:spacing w:line="276" w:lineRule="auto"/>
              <w:rPr>
                <w:b/>
                <w:bCs/>
                <w:sz w:val="20"/>
                <w:szCs w:val="20"/>
              </w:rPr>
            </w:pPr>
            <w:r w:rsidRPr="00E346EB">
              <w:rPr>
                <w:b/>
                <w:bCs/>
                <w:sz w:val="20"/>
                <w:szCs w:val="20"/>
              </w:rPr>
              <w:t>Lourdes Martinez</w:t>
            </w:r>
            <w:r w:rsidRPr="00E346EB">
              <w:rPr>
                <w:sz w:val="20"/>
                <w:szCs w:val="20"/>
              </w:rPr>
              <w:t>, Vorstand</w:t>
            </w:r>
            <w:r>
              <w:rPr>
                <w:sz w:val="20"/>
                <w:szCs w:val="20"/>
              </w:rPr>
              <w:t>svorsitzende und Vorstandssprecherin von</w:t>
            </w:r>
            <w:r w:rsidRPr="00E346EB">
              <w:rPr>
                <w:sz w:val="20"/>
                <w:szCs w:val="20"/>
              </w:rPr>
              <w:t xml:space="preserve"> DaMigra e.V.</w:t>
            </w:r>
          </w:p>
          <w:p w14:paraId="16950BCD" w14:textId="407E7238" w:rsidR="004D049E" w:rsidRPr="00E346EB" w:rsidRDefault="004D049E" w:rsidP="009B3960">
            <w:pPr>
              <w:pStyle w:val="ProgrammFlietextkleinscharz"/>
              <w:spacing w:line="276" w:lineRule="auto"/>
              <w:ind w:right="-573"/>
              <w:rPr>
                <w:b/>
                <w:bCs/>
                <w:sz w:val="20"/>
                <w:szCs w:val="20"/>
              </w:rPr>
            </w:pPr>
            <w:r w:rsidRPr="00E346EB">
              <w:rPr>
                <w:b/>
                <w:bCs/>
                <w:sz w:val="20"/>
                <w:szCs w:val="20"/>
              </w:rPr>
              <w:t xml:space="preserve">Lisa Paus, </w:t>
            </w:r>
            <w:r w:rsidRPr="00E346EB">
              <w:rPr>
                <w:sz w:val="20"/>
                <w:szCs w:val="20"/>
              </w:rPr>
              <w:t>Bundesministerin für Familie, Senioren, Frauen &amp; Jugend</w:t>
            </w:r>
            <w:r w:rsidR="00C2578D">
              <w:rPr>
                <w:sz w:val="20"/>
                <w:szCs w:val="20"/>
              </w:rPr>
              <w:t xml:space="preserve"> (Videobotschaft) </w:t>
            </w:r>
          </w:p>
          <w:p w14:paraId="147270C6" w14:textId="6CA8D0D9" w:rsidR="008A7D63" w:rsidRPr="008A7D63" w:rsidRDefault="004D049E" w:rsidP="009B3960">
            <w:pPr>
              <w:pStyle w:val="ProgrammFlietextkleinscharz"/>
              <w:spacing w:after="60" w:line="276" w:lineRule="auto"/>
              <w:rPr>
                <w:color w:val="2E99FF"/>
                <w:sz w:val="20"/>
                <w:szCs w:val="20"/>
              </w:rPr>
            </w:pPr>
            <w:r w:rsidRPr="00E346EB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E346EB">
              <w:rPr>
                <w:b/>
                <w:bCs/>
                <w:sz w:val="20"/>
                <w:szCs w:val="20"/>
              </w:rPr>
              <w:t>Delal</w:t>
            </w:r>
            <w:proofErr w:type="spellEnd"/>
            <w:r w:rsidRPr="00E346EB">
              <w:rPr>
                <w:b/>
                <w:bCs/>
                <w:sz w:val="20"/>
                <w:szCs w:val="20"/>
              </w:rPr>
              <w:t xml:space="preserve"> Atmaca, </w:t>
            </w:r>
            <w:r w:rsidRPr="00E346EB">
              <w:rPr>
                <w:sz w:val="20"/>
                <w:szCs w:val="20"/>
              </w:rPr>
              <w:t>Geschäftsführerin von DaMigra e. V.</w:t>
            </w:r>
          </w:p>
        </w:tc>
      </w:tr>
      <w:tr w:rsidR="004D049E" w14:paraId="577A7AD8" w14:textId="77777777" w:rsidTr="009E38BE">
        <w:trPr>
          <w:trHeight w:val="1886"/>
        </w:trPr>
        <w:tc>
          <w:tcPr>
            <w:tcW w:w="1312" w:type="dxa"/>
          </w:tcPr>
          <w:p w14:paraId="5D61633F" w14:textId="74263D63" w:rsidR="004D049E" w:rsidRDefault="004D049E" w:rsidP="009B3960">
            <w:pPr>
              <w:pStyle w:val="Textkrper"/>
              <w:spacing w:before="120" w:after="20" w:line="276" w:lineRule="auto"/>
              <w:rPr>
                <w:caps/>
                <w:color w:val="2E99FF"/>
                <w:spacing w:val="30"/>
                <w:sz w:val="28"/>
                <w:szCs w:val="28"/>
              </w:rPr>
            </w:pPr>
            <w:r w:rsidRPr="00DB19A7">
              <w:rPr>
                <w:rFonts w:ascii="Bitter" w:hAnsi="Bitter" w:cs="Bitter"/>
                <w:b/>
                <w:bCs/>
                <w:color w:val="2E99FF"/>
                <w:sz w:val="24"/>
              </w:rPr>
              <w:t>10:30</w:t>
            </w:r>
          </w:p>
        </w:tc>
        <w:tc>
          <w:tcPr>
            <w:tcW w:w="8988" w:type="dxa"/>
          </w:tcPr>
          <w:p w14:paraId="5125B5E8" w14:textId="314AF392" w:rsidR="004D049E" w:rsidRPr="00DB19A7" w:rsidRDefault="004D049E" w:rsidP="009B3960">
            <w:pPr>
              <w:spacing w:before="120" w:after="20" w:line="276" w:lineRule="auto"/>
              <w:ind w:right="-856"/>
              <w:rPr>
                <w:rFonts w:eastAsia="Orienta" w:cs="Bitter"/>
                <w:color w:val="2E99FF"/>
                <w:sz w:val="24"/>
              </w:rPr>
            </w:pPr>
            <w:r w:rsidRPr="00DB19A7">
              <w:rPr>
                <w:rFonts w:eastAsia="Orienta" w:cs="Bitter"/>
                <w:b/>
                <w:bCs/>
                <w:color w:val="2E99FF"/>
                <w:sz w:val="24"/>
              </w:rPr>
              <w:t>Block I</w:t>
            </w:r>
            <w:r w:rsidRPr="00DB19A7">
              <w:rPr>
                <w:rFonts w:eastAsia="Orienta" w:cs="Bitter"/>
                <w:color w:val="2E99FF"/>
                <w:sz w:val="24"/>
              </w:rPr>
              <w:t xml:space="preserve"> Das Selbstbestimmungsrecht der Frauen in Deutschland</w:t>
            </w:r>
          </w:p>
          <w:p w14:paraId="2EC0609F" w14:textId="236EFA3D" w:rsidR="004D049E" w:rsidRPr="00DB19A7" w:rsidRDefault="004D049E" w:rsidP="009B3960">
            <w:pPr>
              <w:pStyle w:val="ProgrammFlietextkleinscharz"/>
              <w:spacing w:line="276" w:lineRule="auto"/>
              <w:ind w:right="-857"/>
              <w:rPr>
                <w:i/>
                <w:iCs/>
                <w:color w:val="0171E0" w:themeColor="accent2" w:themeShade="BF"/>
                <w:sz w:val="22"/>
                <w:szCs w:val="22"/>
              </w:rPr>
            </w:pPr>
            <w:r w:rsidRPr="00DB19A7">
              <w:rPr>
                <w:i/>
                <w:iCs/>
                <w:color w:val="0171E0" w:themeColor="accent2" w:themeShade="BF"/>
                <w:sz w:val="20"/>
                <w:szCs w:val="20"/>
              </w:rPr>
              <w:t>Vorträge und Diskussion mit den Inputgeberinnen</w:t>
            </w:r>
          </w:p>
          <w:p w14:paraId="37FFC1B3" w14:textId="77777777" w:rsidR="005F39E4" w:rsidRDefault="004D049E" w:rsidP="009B3960">
            <w:pPr>
              <w:pStyle w:val="ProgrammFlietextkleinscharz"/>
              <w:spacing w:line="276" w:lineRule="auto"/>
              <w:ind w:right="-2841"/>
              <w:rPr>
                <w:sz w:val="20"/>
                <w:szCs w:val="20"/>
              </w:rPr>
            </w:pPr>
            <w:r w:rsidRPr="00E346EB">
              <w:rPr>
                <w:b/>
                <w:bCs/>
                <w:sz w:val="20"/>
                <w:szCs w:val="20"/>
              </w:rPr>
              <w:t>Prof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E346EB">
              <w:rPr>
                <w:b/>
                <w:bCs/>
                <w:sz w:val="20"/>
                <w:szCs w:val="20"/>
              </w:rPr>
              <w:t xml:space="preserve"> Dr. Mira Sievers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r w:rsidRPr="00863515">
              <w:rPr>
                <w:sz w:val="20"/>
                <w:szCs w:val="20"/>
              </w:rPr>
              <w:t>Professorin für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46EB">
              <w:rPr>
                <w:sz w:val="20"/>
                <w:szCs w:val="20"/>
              </w:rPr>
              <w:t>Islamische Glaubensgrundlagen, Philosophie und</w:t>
            </w:r>
          </w:p>
          <w:p w14:paraId="25477759" w14:textId="1A588CEB" w:rsidR="004D049E" w:rsidRPr="00E346EB" w:rsidRDefault="005F39E4" w:rsidP="009B3960">
            <w:pPr>
              <w:pStyle w:val="ProgrammFlietextkleinscharz"/>
              <w:spacing w:line="276" w:lineRule="auto"/>
              <w:ind w:right="-28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Eth</w:t>
            </w:r>
            <w:r w:rsidR="004D049E" w:rsidRPr="00E346EB">
              <w:rPr>
                <w:sz w:val="20"/>
                <w:szCs w:val="20"/>
              </w:rPr>
              <w:t>ik</w:t>
            </w:r>
            <w:r w:rsidR="004D049E">
              <w:rPr>
                <w:sz w:val="20"/>
                <w:szCs w:val="20"/>
              </w:rPr>
              <w:t xml:space="preserve"> (</w:t>
            </w:r>
            <w:r w:rsidR="004D049E" w:rsidRPr="00E346EB">
              <w:rPr>
                <w:sz w:val="20"/>
                <w:szCs w:val="20"/>
              </w:rPr>
              <w:t>HU Berlin)</w:t>
            </w:r>
          </w:p>
          <w:p w14:paraId="7C294CF6" w14:textId="3E939E7C" w:rsidR="008A7D63" w:rsidRPr="00842291" w:rsidRDefault="00075839" w:rsidP="00842291">
            <w:pPr>
              <w:pStyle w:val="ProgrammFlietextkleinscharz"/>
              <w:spacing w:line="276" w:lineRule="auto"/>
              <w:rPr>
                <w:b/>
                <w:bCs/>
                <w:sz w:val="20"/>
                <w:szCs w:val="20"/>
              </w:rPr>
            </w:pPr>
            <w:r w:rsidRPr="00075839">
              <w:rPr>
                <w:b/>
                <w:bCs/>
                <w:sz w:val="20"/>
                <w:szCs w:val="20"/>
              </w:rPr>
              <w:t>Shino Ibold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r w:rsidRPr="00075839">
              <w:rPr>
                <w:sz w:val="20"/>
                <w:szCs w:val="20"/>
              </w:rPr>
              <w:t>wissenschaftliche Mitarbeiterin und Promovendin im Bereich des Verfassun</w:t>
            </w:r>
            <w:r w:rsidR="00842291">
              <w:rPr>
                <w:sz w:val="20"/>
                <w:szCs w:val="20"/>
              </w:rPr>
              <w:t>g</w:t>
            </w:r>
            <w:r w:rsidRPr="00075839">
              <w:rPr>
                <w:sz w:val="20"/>
                <w:szCs w:val="20"/>
              </w:rPr>
              <w:t>srechts (Universität Hamburg)</w:t>
            </w:r>
          </w:p>
        </w:tc>
      </w:tr>
      <w:tr w:rsidR="004D049E" w14:paraId="7DF2FEE5" w14:textId="77777777" w:rsidTr="009E38BE">
        <w:trPr>
          <w:trHeight w:val="524"/>
        </w:trPr>
        <w:tc>
          <w:tcPr>
            <w:tcW w:w="1312" w:type="dxa"/>
          </w:tcPr>
          <w:p w14:paraId="10C78584" w14:textId="2E6CF229" w:rsidR="004D049E" w:rsidRDefault="004D049E" w:rsidP="009B3960">
            <w:pPr>
              <w:pStyle w:val="Textkrper"/>
              <w:spacing w:before="120" w:after="120" w:line="276" w:lineRule="auto"/>
              <w:rPr>
                <w:caps/>
                <w:color w:val="2E99FF"/>
                <w:spacing w:val="30"/>
                <w:sz w:val="28"/>
                <w:szCs w:val="28"/>
              </w:rPr>
            </w:pPr>
            <w:r w:rsidRPr="00DB19A7">
              <w:rPr>
                <w:rFonts w:ascii="Bitter" w:hAnsi="Bitter" w:cs="Bitter"/>
                <w:b/>
                <w:bCs/>
                <w:color w:val="2E99FF"/>
                <w:sz w:val="24"/>
                <w:szCs w:val="24"/>
              </w:rPr>
              <w:t>12:00</w:t>
            </w:r>
          </w:p>
        </w:tc>
        <w:tc>
          <w:tcPr>
            <w:tcW w:w="8988" w:type="dxa"/>
          </w:tcPr>
          <w:p w14:paraId="5159D2A6" w14:textId="40B4EA74" w:rsidR="004D049E" w:rsidRDefault="004D049E" w:rsidP="009B3960">
            <w:pPr>
              <w:pStyle w:val="Textkrper"/>
              <w:spacing w:before="120" w:after="120" w:line="276" w:lineRule="auto"/>
              <w:rPr>
                <w:caps/>
                <w:color w:val="2E99FF"/>
                <w:spacing w:val="30"/>
                <w:sz w:val="28"/>
                <w:szCs w:val="28"/>
              </w:rPr>
            </w:pPr>
            <w:r w:rsidRPr="00E346EB">
              <w:rPr>
                <w:sz w:val="20"/>
                <w:szCs w:val="20"/>
              </w:rPr>
              <w:t>Mittagspause</w:t>
            </w:r>
          </w:p>
        </w:tc>
      </w:tr>
      <w:tr w:rsidR="004D049E" w14:paraId="66CA4A34" w14:textId="77777777" w:rsidTr="00270710">
        <w:trPr>
          <w:trHeight w:val="2735"/>
        </w:trPr>
        <w:tc>
          <w:tcPr>
            <w:tcW w:w="1312" w:type="dxa"/>
          </w:tcPr>
          <w:p w14:paraId="6E299A2A" w14:textId="76473424" w:rsidR="004D049E" w:rsidRDefault="004D049E" w:rsidP="009B3960">
            <w:pPr>
              <w:pStyle w:val="Textkrper"/>
              <w:spacing w:after="20" w:line="276" w:lineRule="auto"/>
              <w:rPr>
                <w:caps/>
                <w:color w:val="2E99FF"/>
                <w:spacing w:val="30"/>
                <w:sz w:val="28"/>
                <w:szCs w:val="28"/>
              </w:rPr>
            </w:pPr>
            <w:r w:rsidRPr="00DB19A7">
              <w:rPr>
                <w:rFonts w:ascii="Bitter" w:hAnsi="Bitter" w:cs="Bitter"/>
                <w:b/>
                <w:bCs/>
                <w:color w:val="2E99FF"/>
                <w:sz w:val="24"/>
                <w:szCs w:val="24"/>
              </w:rPr>
              <w:t>13:00</w:t>
            </w:r>
          </w:p>
        </w:tc>
        <w:tc>
          <w:tcPr>
            <w:tcW w:w="8988" w:type="dxa"/>
          </w:tcPr>
          <w:p w14:paraId="12E84C8C" w14:textId="7382B399" w:rsidR="004D049E" w:rsidRPr="00DB19A7" w:rsidRDefault="004D049E" w:rsidP="009B3960">
            <w:pPr>
              <w:pStyle w:val="ProgrammFlietextkleinscharz"/>
              <w:spacing w:line="276" w:lineRule="auto"/>
              <w:ind w:left="851" w:right="419" w:hanging="851"/>
              <w:rPr>
                <w:color w:val="2E99FF"/>
                <w:sz w:val="24"/>
                <w:szCs w:val="24"/>
              </w:rPr>
            </w:pPr>
            <w:r w:rsidRPr="00DB19A7">
              <w:rPr>
                <w:b/>
                <w:bCs/>
                <w:color w:val="2E99FF"/>
                <w:sz w:val="24"/>
                <w:szCs w:val="24"/>
              </w:rPr>
              <w:t>Block II</w:t>
            </w:r>
            <w:r w:rsidRPr="00DB19A7">
              <w:rPr>
                <w:color w:val="2E99FF"/>
                <w:sz w:val="24"/>
                <w:szCs w:val="24"/>
              </w:rPr>
              <w:t xml:space="preserve"> Der weibliche Körper im Patriarchat</w:t>
            </w:r>
          </w:p>
          <w:p w14:paraId="74CD556C" w14:textId="4DE09565" w:rsidR="004D049E" w:rsidRDefault="004D049E" w:rsidP="009B3960">
            <w:pPr>
              <w:pStyle w:val="ProgrammFlietextkleinscharz"/>
              <w:spacing w:line="276" w:lineRule="auto"/>
              <w:rPr>
                <w:i/>
                <w:iCs/>
                <w:color w:val="2E99FF"/>
                <w:sz w:val="20"/>
                <w:szCs w:val="20"/>
              </w:rPr>
            </w:pPr>
            <w:r w:rsidRPr="00DB19A7">
              <w:rPr>
                <w:i/>
                <w:iCs/>
                <w:color w:val="2E99FF"/>
                <w:sz w:val="20"/>
                <w:szCs w:val="20"/>
              </w:rPr>
              <w:t>Parallel</w:t>
            </w:r>
            <w:r w:rsidR="00270710">
              <w:rPr>
                <w:i/>
                <w:iCs/>
                <w:color w:val="2E99FF"/>
                <w:sz w:val="20"/>
                <w:szCs w:val="20"/>
              </w:rPr>
              <w:t xml:space="preserve"> </w:t>
            </w:r>
            <w:r w:rsidRPr="00DB19A7">
              <w:rPr>
                <w:i/>
                <w:iCs/>
                <w:color w:val="2E99FF"/>
                <w:sz w:val="20"/>
                <w:szCs w:val="20"/>
              </w:rPr>
              <w:t>laufende Workshops</w:t>
            </w:r>
          </w:p>
          <w:p w14:paraId="16D5F5E9" w14:textId="7830F2AF" w:rsidR="004D049E" w:rsidRPr="00E346EB" w:rsidRDefault="004D049E" w:rsidP="009B3960">
            <w:pPr>
              <w:pStyle w:val="ProgrammFlietextkleinscharz"/>
              <w:spacing w:line="276" w:lineRule="auto"/>
              <w:rPr>
                <w:b/>
                <w:bCs/>
                <w:sz w:val="20"/>
                <w:szCs w:val="20"/>
              </w:rPr>
            </w:pPr>
            <w:r w:rsidRPr="00E346EB">
              <w:rPr>
                <w:b/>
                <w:bCs/>
                <w:i/>
                <w:iCs/>
                <w:sz w:val="20"/>
                <w:szCs w:val="20"/>
              </w:rPr>
              <w:t>Workshop 1:</w:t>
            </w:r>
            <w:r w:rsidRPr="00E346EB">
              <w:rPr>
                <w:b/>
                <w:bCs/>
                <w:sz w:val="20"/>
                <w:szCs w:val="20"/>
              </w:rPr>
              <w:t xml:space="preserve"> „Mein Kopf gehört mir – mit oder ohne Tuch!“</w:t>
            </w:r>
          </w:p>
          <w:p w14:paraId="2947B381" w14:textId="77777777" w:rsidR="004D049E" w:rsidRPr="00E346EB" w:rsidRDefault="004D049E" w:rsidP="009B3960">
            <w:pPr>
              <w:pStyle w:val="ProgrammFlietextkleinscharz"/>
              <w:spacing w:line="276" w:lineRule="auto"/>
              <w:rPr>
                <w:sz w:val="20"/>
                <w:szCs w:val="20"/>
              </w:rPr>
            </w:pPr>
            <w:r w:rsidRPr="00E346EB">
              <w:rPr>
                <w:b/>
                <w:bCs/>
                <w:sz w:val="20"/>
                <w:szCs w:val="20"/>
              </w:rPr>
              <w:t>Prof. Dr. Dina El Omari</w:t>
            </w:r>
            <w:r w:rsidRPr="00E346EB">
              <w:rPr>
                <w:sz w:val="20"/>
                <w:szCs w:val="20"/>
              </w:rPr>
              <w:t xml:space="preserve">, Professorin für Interkulturelle Religionspädagogik </w:t>
            </w:r>
            <w:r>
              <w:rPr>
                <w:sz w:val="20"/>
                <w:szCs w:val="20"/>
              </w:rPr>
              <w:t>(Universität Münster)</w:t>
            </w:r>
          </w:p>
          <w:p w14:paraId="3EBE16C2" w14:textId="08DB1864" w:rsidR="004D049E" w:rsidRPr="00E346EB" w:rsidRDefault="004D049E" w:rsidP="009B3960">
            <w:pPr>
              <w:pStyle w:val="ProgrammFlietextkleinscharz"/>
              <w:spacing w:line="276" w:lineRule="auto"/>
              <w:rPr>
                <w:sz w:val="20"/>
                <w:szCs w:val="20"/>
              </w:rPr>
            </w:pPr>
            <w:r w:rsidRPr="00E346EB">
              <w:rPr>
                <w:b/>
                <w:bCs/>
                <w:i/>
                <w:iCs/>
                <w:sz w:val="20"/>
                <w:szCs w:val="20"/>
              </w:rPr>
              <w:t>Workshop 2</w:t>
            </w:r>
            <w:r w:rsidRPr="00C2578D">
              <w:rPr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E346EB">
              <w:rPr>
                <w:b/>
                <w:bCs/>
                <w:sz w:val="20"/>
                <w:szCs w:val="20"/>
              </w:rPr>
              <w:t>Sexuelles und reproduktives Selbstbestimmungsrecht</w:t>
            </w:r>
          </w:p>
          <w:p w14:paraId="1D7BE17A" w14:textId="77777777" w:rsidR="004D049E" w:rsidRPr="00E346EB" w:rsidRDefault="004D049E" w:rsidP="009B3960">
            <w:pPr>
              <w:pStyle w:val="ProgrammFlietextkleinscharz"/>
              <w:spacing w:line="276" w:lineRule="auto"/>
              <w:rPr>
                <w:sz w:val="20"/>
                <w:szCs w:val="20"/>
              </w:rPr>
            </w:pPr>
            <w:r w:rsidRPr="00E346EB">
              <w:rPr>
                <w:b/>
                <w:bCs/>
                <w:sz w:val="20"/>
                <w:szCs w:val="20"/>
              </w:rPr>
              <w:t>Dr. Helena Mendoza</w:t>
            </w:r>
            <w:r w:rsidRPr="00E346EB">
              <w:rPr>
                <w:sz w:val="20"/>
                <w:szCs w:val="20"/>
              </w:rPr>
              <w:t xml:space="preserve">, Vorstandsvorsitzende </w:t>
            </w:r>
            <w:proofErr w:type="spellStart"/>
            <w:r w:rsidRPr="00E346EB">
              <w:rPr>
                <w:sz w:val="20"/>
                <w:szCs w:val="20"/>
              </w:rPr>
              <w:t>Lafi</w:t>
            </w:r>
            <w:proofErr w:type="spellEnd"/>
            <w:r w:rsidRPr="00E346EB">
              <w:rPr>
                <w:sz w:val="20"/>
                <w:szCs w:val="20"/>
              </w:rPr>
              <w:t xml:space="preserve"> NK e.V.</w:t>
            </w:r>
          </w:p>
          <w:p w14:paraId="3485C65C" w14:textId="2CCD924D" w:rsidR="004D049E" w:rsidRPr="00E346EB" w:rsidRDefault="004D049E" w:rsidP="009B3960">
            <w:pPr>
              <w:pStyle w:val="ProgrammFlietextkleinscharz"/>
              <w:spacing w:line="276" w:lineRule="auto"/>
              <w:rPr>
                <w:sz w:val="20"/>
                <w:szCs w:val="20"/>
              </w:rPr>
            </w:pPr>
            <w:r w:rsidRPr="00E346EB">
              <w:rPr>
                <w:b/>
                <w:bCs/>
                <w:i/>
                <w:iCs/>
                <w:sz w:val="20"/>
                <w:szCs w:val="20"/>
              </w:rPr>
              <w:t>Workshop 3:</w:t>
            </w:r>
            <w:r w:rsidR="00C2578D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E346EB">
              <w:rPr>
                <w:b/>
                <w:bCs/>
                <w:sz w:val="20"/>
                <w:szCs w:val="20"/>
              </w:rPr>
              <w:t>FGM &amp; Selbstbestimmungsrecht</w:t>
            </w:r>
          </w:p>
          <w:p w14:paraId="4D0C2A94" w14:textId="01D723A9" w:rsidR="008A7D63" w:rsidRPr="008A7D63" w:rsidRDefault="004D049E" w:rsidP="009B3960">
            <w:pPr>
              <w:pStyle w:val="ProgrammFlietextkleinscharz"/>
              <w:spacing w:after="60" w:line="276" w:lineRule="auto"/>
              <w:rPr>
                <w:sz w:val="20"/>
                <w:szCs w:val="20"/>
              </w:rPr>
            </w:pPr>
            <w:r w:rsidRPr="00E346EB">
              <w:rPr>
                <w:b/>
                <w:bCs/>
                <w:sz w:val="20"/>
                <w:szCs w:val="20"/>
              </w:rPr>
              <w:t xml:space="preserve">Mathilda </w:t>
            </w:r>
            <w:proofErr w:type="spellStart"/>
            <w:r w:rsidRPr="00E346EB">
              <w:rPr>
                <w:b/>
                <w:bCs/>
                <w:sz w:val="20"/>
                <w:szCs w:val="20"/>
              </w:rPr>
              <w:t>Legitimus</w:t>
            </w:r>
            <w:proofErr w:type="spellEnd"/>
            <w:r w:rsidRPr="00E346EB">
              <w:rPr>
                <w:b/>
                <w:bCs/>
                <w:sz w:val="20"/>
                <w:szCs w:val="20"/>
              </w:rPr>
              <w:t>-Schleicher</w:t>
            </w:r>
            <w:r w:rsidRPr="00E346EB">
              <w:rPr>
                <w:sz w:val="20"/>
                <w:szCs w:val="20"/>
              </w:rPr>
              <w:t xml:space="preserve">, Sozialarbeiterin &amp; </w:t>
            </w:r>
            <w:proofErr w:type="spellStart"/>
            <w:r>
              <w:rPr>
                <w:sz w:val="20"/>
                <w:szCs w:val="20"/>
              </w:rPr>
              <w:t>Gesundheitsmediatorin</w:t>
            </w:r>
            <w:proofErr w:type="spellEnd"/>
            <w:r>
              <w:rPr>
                <w:sz w:val="20"/>
                <w:szCs w:val="20"/>
              </w:rPr>
              <w:t xml:space="preserve"> (NALA e.V.)</w:t>
            </w:r>
          </w:p>
        </w:tc>
      </w:tr>
      <w:tr w:rsidR="004D049E" w14:paraId="6AC54552" w14:textId="77777777" w:rsidTr="00270710">
        <w:trPr>
          <w:trHeight w:val="581"/>
        </w:trPr>
        <w:tc>
          <w:tcPr>
            <w:tcW w:w="1312" w:type="dxa"/>
          </w:tcPr>
          <w:p w14:paraId="798D8FF1" w14:textId="70BA7023" w:rsidR="004D049E" w:rsidRDefault="004D049E" w:rsidP="009B3960">
            <w:pPr>
              <w:pStyle w:val="Textkrper"/>
              <w:spacing w:before="120" w:after="120" w:line="276" w:lineRule="auto"/>
              <w:rPr>
                <w:caps/>
                <w:color w:val="2E99FF"/>
                <w:spacing w:val="30"/>
                <w:sz w:val="28"/>
                <w:szCs w:val="28"/>
              </w:rPr>
            </w:pPr>
            <w:r w:rsidRPr="00DB19A7">
              <w:rPr>
                <w:rFonts w:ascii="Bitter" w:hAnsi="Bitter" w:cs="Bitter"/>
                <w:b/>
                <w:bCs/>
                <w:color w:val="2E99FF"/>
                <w:sz w:val="24"/>
                <w:szCs w:val="24"/>
              </w:rPr>
              <w:t>14:30</w:t>
            </w:r>
          </w:p>
        </w:tc>
        <w:tc>
          <w:tcPr>
            <w:tcW w:w="8988" w:type="dxa"/>
          </w:tcPr>
          <w:p w14:paraId="46D815B3" w14:textId="75809F0F" w:rsidR="004D049E" w:rsidRPr="004D049E" w:rsidRDefault="004D049E" w:rsidP="009B3960">
            <w:pPr>
              <w:pStyle w:val="ProgrammFlietextkleinscharz"/>
              <w:spacing w:before="120" w:after="120" w:line="276" w:lineRule="auto"/>
              <w:ind w:right="420"/>
              <w:rPr>
                <w:i/>
                <w:iCs/>
                <w:color w:val="2E99FF"/>
                <w:sz w:val="20"/>
                <w:szCs w:val="20"/>
              </w:rPr>
            </w:pPr>
            <w:r w:rsidRPr="00E346EB">
              <w:rPr>
                <w:sz w:val="20"/>
                <w:szCs w:val="20"/>
              </w:rPr>
              <w:t>Kaffeepause</w:t>
            </w:r>
          </w:p>
        </w:tc>
      </w:tr>
      <w:tr w:rsidR="004D049E" w14:paraId="2EDB79D2" w14:textId="77777777" w:rsidTr="009E38BE">
        <w:trPr>
          <w:trHeight w:val="2734"/>
        </w:trPr>
        <w:tc>
          <w:tcPr>
            <w:tcW w:w="1312" w:type="dxa"/>
          </w:tcPr>
          <w:p w14:paraId="2D015E11" w14:textId="7863A6A3" w:rsidR="004D049E" w:rsidRDefault="004D049E" w:rsidP="009B3960">
            <w:pPr>
              <w:pStyle w:val="Textkrper"/>
              <w:spacing w:after="20" w:line="276" w:lineRule="auto"/>
              <w:rPr>
                <w:caps/>
                <w:color w:val="2E99FF"/>
                <w:spacing w:val="30"/>
                <w:sz w:val="28"/>
                <w:szCs w:val="28"/>
              </w:rPr>
            </w:pPr>
            <w:r w:rsidRPr="00DB19A7">
              <w:rPr>
                <w:rFonts w:ascii="Bitter" w:hAnsi="Bitter" w:cs="Bitter"/>
                <w:b/>
                <w:bCs/>
                <w:color w:val="2E99FF"/>
                <w:sz w:val="24"/>
              </w:rPr>
              <w:t>15:00</w:t>
            </w:r>
          </w:p>
        </w:tc>
        <w:tc>
          <w:tcPr>
            <w:tcW w:w="8988" w:type="dxa"/>
          </w:tcPr>
          <w:p w14:paraId="41CA37E6" w14:textId="77777777" w:rsidR="004D049E" w:rsidRPr="00B95418" w:rsidRDefault="004D049E" w:rsidP="009B3960">
            <w:pPr>
              <w:spacing w:after="20" w:line="276" w:lineRule="auto"/>
              <w:ind w:right="8"/>
              <w:rPr>
                <w:rFonts w:eastAsia="Orienta" w:cs="Bitter"/>
                <w:color w:val="2E99FF"/>
                <w:sz w:val="22"/>
                <w:szCs w:val="22"/>
              </w:rPr>
            </w:pPr>
            <w:r w:rsidRPr="00B95418">
              <w:rPr>
                <w:rFonts w:eastAsia="Orienta" w:cs="Bitter"/>
                <w:b/>
                <w:bCs/>
                <w:color w:val="2E99FF"/>
                <w:sz w:val="24"/>
              </w:rPr>
              <w:t xml:space="preserve">Block III </w:t>
            </w:r>
            <w:r w:rsidRPr="00B95418">
              <w:rPr>
                <w:rFonts w:eastAsia="Orienta" w:cs="Bitter"/>
                <w:color w:val="2E99FF"/>
                <w:sz w:val="24"/>
              </w:rPr>
              <w:t xml:space="preserve">Gleichstellungspolitik in Anbetracht von Mehrfachdiskriminierung – </w:t>
            </w:r>
            <w:r w:rsidRPr="00B95418">
              <w:rPr>
                <w:rFonts w:eastAsia="Orienta" w:cs="Bitter"/>
                <w:i/>
                <w:iCs/>
                <w:color w:val="2E99FF"/>
                <w:sz w:val="24"/>
              </w:rPr>
              <w:t>Wie könnte eine zeitgemäße intersektionale Gleichstellungspolitik aussehen?</w:t>
            </w:r>
          </w:p>
          <w:p w14:paraId="769BCB56" w14:textId="6B4AAAC4" w:rsidR="00BF0F52" w:rsidRDefault="00BF0F52" w:rsidP="00BF0F52">
            <w:pPr>
              <w:pStyle w:val="ProgrammFlietextkleinscharz"/>
              <w:spacing w:line="276" w:lineRule="auto"/>
              <w:ind w:right="291"/>
              <w:rPr>
                <w:i/>
                <w:iCs/>
                <w:color w:val="2E99FF"/>
                <w:sz w:val="20"/>
                <w:szCs w:val="20"/>
              </w:rPr>
            </w:pPr>
            <w:r>
              <w:rPr>
                <w:i/>
                <w:iCs/>
                <w:color w:val="2E99FF"/>
                <w:sz w:val="20"/>
                <w:szCs w:val="20"/>
              </w:rPr>
              <w:t>Kurze Präsentation und Reflektion der Workshopergebnisse und Fragerunde</w:t>
            </w:r>
          </w:p>
          <w:p w14:paraId="6B39CEFB" w14:textId="0FB090D8" w:rsidR="00BF0F52" w:rsidRPr="00BF0F52" w:rsidRDefault="00B95418" w:rsidP="00BF0F52">
            <w:pPr>
              <w:pStyle w:val="ProgrammFlietextkleinscharz"/>
              <w:spacing w:line="276" w:lineRule="auto"/>
              <w:ind w:right="291"/>
              <w:rPr>
                <w:i/>
                <w:iCs/>
                <w:color w:val="0171E0" w:themeColor="accent2" w:themeShade="BF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2E99FF"/>
                <w:sz w:val="20"/>
                <w:szCs w:val="20"/>
              </w:rPr>
              <w:t>Fishbowl</w:t>
            </w:r>
            <w:proofErr w:type="spellEnd"/>
            <w:r>
              <w:rPr>
                <w:i/>
                <w:iCs/>
                <w:color w:val="2E99FF"/>
                <w:sz w:val="20"/>
                <w:szCs w:val="20"/>
              </w:rPr>
              <w:t>-Diskussion</w:t>
            </w:r>
            <w:r w:rsidR="00BF0F52">
              <w:rPr>
                <w:i/>
                <w:iCs/>
                <w:color w:val="2E99FF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2E99FF"/>
                <w:sz w:val="20"/>
                <w:szCs w:val="20"/>
              </w:rPr>
              <w:t>mit</w:t>
            </w:r>
          </w:p>
          <w:p w14:paraId="51CACA37" w14:textId="2523D89D" w:rsidR="00075839" w:rsidRDefault="004D049E" w:rsidP="009B3960">
            <w:pPr>
              <w:pStyle w:val="ProgrammFlietextkleinscharz"/>
              <w:spacing w:line="276" w:lineRule="auto"/>
              <w:rPr>
                <w:sz w:val="20"/>
                <w:szCs w:val="20"/>
              </w:rPr>
            </w:pPr>
            <w:r w:rsidRPr="00DB19A7">
              <w:rPr>
                <w:b/>
                <w:bCs/>
                <w:sz w:val="20"/>
                <w:szCs w:val="20"/>
              </w:rPr>
              <w:t>Ulle Schauws,</w:t>
            </w:r>
            <w:r w:rsidRPr="00DB19A7">
              <w:rPr>
                <w:sz w:val="20"/>
                <w:szCs w:val="20"/>
              </w:rPr>
              <w:t xml:space="preserve"> MdB, Bündnis 90/Die Grünen</w:t>
            </w:r>
          </w:p>
          <w:p w14:paraId="5C722123" w14:textId="74712EB1" w:rsidR="00075839" w:rsidRPr="00075839" w:rsidRDefault="00075839" w:rsidP="00075839">
            <w:pPr>
              <w:pStyle w:val="ProgrammFlietextkleinscharz"/>
              <w:spacing w:line="276" w:lineRule="auto"/>
              <w:rPr>
                <w:sz w:val="20"/>
                <w:szCs w:val="20"/>
              </w:rPr>
            </w:pPr>
            <w:r w:rsidRPr="00075839">
              <w:rPr>
                <w:b/>
                <w:bCs/>
                <w:sz w:val="20"/>
                <w:szCs w:val="20"/>
              </w:rPr>
              <w:t>Juliane Rosin</w:t>
            </w:r>
            <w:r w:rsidRPr="00075839">
              <w:rPr>
                <w:sz w:val="20"/>
                <w:szCs w:val="20"/>
              </w:rPr>
              <w:t xml:space="preserve">, Leitung Internationales Deutscher Frauenrat </w:t>
            </w:r>
          </w:p>
          <w:p w14:paraId="530465AA" w14:textId="6DB3D379" w:rsidR="004D049E" w:rsidRPr="00DB19A7" w:rsidRDefault="00842291" w:rsidP="009B3960">
            <w:pPr>
              <w:pStyle w:val="ProgrammFlietextkleinscharz"/>
              <w:spacing w:line="276" w:lineRule="auto"/>
              <w:rPr>
                <w:sz w:val="20"/>
                <w:szCs w:val="20"/>
              </w:rPr>
            </w:pPr>
            <w:r w:rsidRPr="00842291">
              <w:rPr>
                <w:b/>
                <w:bCs/>
                <w:sz w:val="20"/>
                <w:szCs w:val="20"/>
              </w:rPr>
              <w:t xml:space="preserve">Ariane Fäscher, </w:t>
            </w:r>
            <w:r w:rsidR="004D049E">
              <w:rPr>
                <w:sz w:val="20"/>
                <w:szCs w:val="20"/>
              </w:rPr>
              <w:t xml:space="preserve">MdB, Sozialdemokratische Partei Deutschlands </w:t>
            </w:r>
          </w:p>
          <w:p w14:paraId="28826EA5" w14:textId="47FD0037" w:rsidR="00842291" w:rsidRPr="00C2578D" w:rsidRDefault="00842291" w:rsidP="009B3960">
            <w:pPr>
              <w:pStyle w:val="ProgrammFlietextkleinscharz"/>
              <w:spacing w:line="276" w:lineRule="auto"/>
              <w:rPr>
                <w:sz w:val="20"/>
                <w:szCs w:val="20"/>
              </w:rPr>
            </w:pPr>
            <w:proofErr w:type="spellStart"/>
            <w:r w:rsidRPr="00842291">
              <w:rPr>
                <w:b/>
                <w:bCs/>
                <w:sz w:val="20"/>
                <w:szCs w:val="20"/>
              </w:rPr>
              <w:t>tba</w:t>
            </w:r>
            <w:proofErr w:type="spellEnd"/>
            <w:r w:rsidRPr="00842291">
              <w:rPr>
                <w:sz w:val="20"/>
                <w:szCs w:val="20"/>
              </w:rPr>
              <w:t>, DaMigra e.V.</w:t>
            </w:r>
          </w:p>
        </w:tc>
      </w:tr>
      <w:tr w:rsidR="004D049E" w14:paraId="0CC18FBE" w14:textId="77777777" w:rsidTr="00270710">
        <w:trPr>
          <w:trHeight w:val="451"/>
        </w:trPr>
        <w:tc>
          <w:tcPr>
            <w:tcW w:w="1312" w:type="dxa"/>
          </w:tcPr>
          <w:p w14:paraId="1D466CBA" w14:textId="460C1E65" w:rsidR="004D049E" w:rsidRPr="00DB19A7" w:rsidRDefault="00B23C38" w:rsidP="009B3960">
            <w:pPr>
              <w:pStyle w:val="Textkrper"/>
              <w:spacing w:before="120" w:line="276" w:lineRule="auto"/>
              <w:rPr>
                <w:rFonts w:ascii="Bitter" w:hAnsi="Bitter" w:cs="Bitter"/>
                <w:b/>
                <w:bCs/>
                <w:color w:val="2E99FF"/>
                <w:sz w:val="24"/>
              </w:rPr>
            </w:pPr>
            <w:r>
              <w:rPr>
                <w:rFonts w:ascii="Bitter" w:hAnsi="Bitter" w:cs="Bitter"/>
                <w:b/>
                <w:bCs/>
                <w:color w:val="2E99FF"/>
                <w:sz w:val="24"/>
                <w:szCs w:val="24"/>
              </w:rPr>
              <w:t>a</w:t>
            </w:r>
            <w:r w:rsidR="004D049E" w:rsidRPr="00DB19A7">
              <w:rPr>
                <w:rFonts w:ascii="Bitter" w:hAnsi="Bitter" w:cs="Bitter"/>
                <w:b/>
                <w:bCs/>
                <w:color w:val="2E99FF"/>
                <w:sz w:val="24"/>
                <w:szCs w:val="24"/>
              </w:rPr>
              <w:t>b 17:00</w:t>
            </w:r>
          </w:p>
        </w:tc>
        <w:tc>
          <w:tcPr>
            <w:tcW w:w="8988" w:type="dxa"/>
          </w:tcPr>
          <w:p w14:paraId="31C5CFCC" w14:textId="3DDBB6D9" w:rsidR="004D049E" w:rsidRPr="00B95418" w:rsidRDefault="004D049E" w:rsidP="009B3960">
            <w:pPr>
              <w:pStyle w:val="ProgrammFlietextkleinscharz"/>
              <w:spacing w:before="120" w:after="0" w:line="276" w:lineRule="auto"/>
              <w:rPr>
                <w:rFonts w:cs="Bitter"/>
                <w:b/>
                <w:bCs/>
                <w:color w:val="2E99FF"/>
                <w:sz w:val="28"/>
                <w:szCs w:val="28"/>
              </w:rPr>
            </w:pPr>
            <w:r w:rsidRPr="00DB19A7">
              <w:rPr>
                <w:sz w:val="20"/>
                <w:szCs w:val="20"/>
              </w:rPr>
              <w:t>Ausklang, Networking und Zeit für Gespräche</w:t>
            </w:r>
          </w:p>
        </w:tc>
      </w:tr>
    </w:tbl>
    <w:p w14:paraId="22B860E8" w14:textId="3B5AE415" w:rsidR="004D049E" w:rsidRPr="00E346EB" w:rsidRDefault="009B3960" w:rsidP="00B9403E">
      <w:pPr>
        <w:pStyle w:val="Textkrper"/>
        <w:rPr>
          <w:caps/>
          <w:color w:val="2E99FF"/>
          <w:spacing w:val="30"/>
          <w:sz w:val="28"/>
          <w:szCs w:val="28"/>
        </w:rPr>
        <w:sectPr w:rsidR="004D049E" w:rsidRPr="00E346EB" w:rsidSect="008D7C7D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134" w:right="720" w:bottom="816" w:left="998" w:header="567" w:footer="567" w:gutter="0"/>
          <w:cols w:space="0"/>
          <w:docGrid w:linePitch="272"/>
        </w:sectPr>
      </w:pPr>
      <w:r>
        <w:rPr>
          <w:caps/>
          <w:color w:val="2E99FF"/>
          <w:spacing w:val="30"/>
          <w:sz w:val="28"/>
          <w:szCs w:val="28"/>
        </w:rPr>
        <w:br w:type="textWrapping" w:clear="all"/>
      </w:r>
    </w:p>
    <w:p w14:paraId="699947F4" w14:textId="61F38EEB" w:rsidR="009B3960" w:rsidRPr="009B3960" w:rsidRDefault="009B3960" w:rsidP="009B3960">
      <w:pPr>
        <w:tabs>
          <w:tab w:val="left" w:pos="2670"/>
        </w:tabs>
        <w:rPr>
          <w:rFonts w:cs="Bitter"/>
          <w:sz w:val="24"/>
        </w:rPr>
      </w:pPr>
    </w:p>
    <w:sectPr w:rsidR="009B3960" w:rsidRPr="009B3960" w:rsidSect="00DB19A7">
      <w:headerReference w:type="first" r:id="rId16"/>
      <w:footerReference w:type="first" r:id="rId17"/>
      <w:type w:val="continuous"/>
      <w:pgSz w:w="11910" w:h="16840"/>
      <w:pgMar w:top="1134" w:right="1420" w:bottom="816" w:left="998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D0897" w14:textId="77777777" w:rsidR="009D403F" w:rsidRDefault="009D403F" w:rsidP="001205A1">
      <w:r>
        <w:separator/>
      </w:r>
    </w:p>
    <w:p w14:paraId="2CAF8A09" w14:textId="77777777" w:rsidR="009D403F" w:rsidRDefault="009D403F"/>
    <w:p w14:paraId="654F3470" w14:textId="77777777" w:rsidR="009D403F" w:rsidRDefault="009D403F"/>
    <w:p w14:paraId="2A9B9D3B" w14:textId="77777777" w:rsidR="009D403F" w:rsidRDefault="009D403F" w:rsidP="000A308A"/>
  </w:endnote>
  <w:endnote w:type="continuationSeparator" w:id="0">
    <w:p w14:paraId="23532CBE" w14:textId="77777777" w:rsidR="009D403F" w:rsidRDefault="009D403F" w:rsidP="001205A1">
      <w:r>
        <w:continuationSeparator/>
      </w:r>
    </w:p>
    <w:p w14:paraId="48E841AD" w14:textId="77777777" w:rsidR="009D403F" w:rsidRDefault="009D403F"/>
    <w:p w14:paraId="112C5CB9" w14:textId="77777777" w:rsidR="009D403F" w:rsidRDefault="009D403F"/>
    <w:p w14:paraId="6DEDD4A2" w14:textId="77777777" w:rsidR="009D403F" w:rsidRDefault="009D403F" w:rsidP="000A30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tter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Orienta">
    <w:altName w:val="Calibri"/>
    <w:panose1 w:val="02000603040000020004"/>
    <w:charset w:val="00"/>
    <w:family w:val="auto"/>
    <w:pitch w:val="variable"/>
    <w:sig w:usb0="800000AF" w:usb1="5000204B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64623695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303ED38" w14:textId="77777777" w:rsidR="00F52397" w:rsidRDefault="00F52397" w:rsidP="00C4530B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8B04235" w14:textId="77777777" w:rsidR="00E75D16" w:rsidRDefault="00E75D16" w:rsidP="00F5239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3E264" w14:textId="304D4ADD" w:rsidR="00E75D16" w:rsidRDefault="00E75D16" w:rsidP="00153E90">
    <w:pPr>
      <w:pStyle w:val="Fuzeile"/>
      <w:ind w:left="-227" w:right="360"/>
    </w:pPr>
  </w:p>
  <w:p w14:paraId="0A00EEBF" w14:textId="151AAC91" w:rsidR="00F52397" w:rsidRDefault="009B3960" w:rsidP="009B3960">
    <w:pPr>
      <w:pStyle w:val="berschrift4"/>
      <w:ind w:left="-227"/>
      <w:jc w:val="center"/>
    </w:pPr>
    <w:r>
      <w:rPr>
        <w:noProof/>
      </w:rPr>
      <w:drawing>
        <wp:inline distT="0" distB="0" distL="0" distR="0" wp14:anchorId="4D7351DD" wp14:editId="26C5A7B9">
          <wp:extent cx="4465320" cy="1308561"/>
          <wp:effectExtent l="0" t="0" r="0" b="635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0024" cy="1309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A2982" w14:textId="1358874E" w:rsidR="00E75D16" w:rsidRDefault="00007DCB" w:rsidP="009D682C">
    <w:pPr>
      <w:pStyle w:val="berschrift4"/>
      <w:rPr>
        <w:rStyle w:val="Seitenzahl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23D8B803" wp14:editId="6B4810CC">
          <wp:simplePos x="0" y="0"/>
          <wp:positionH relativeFrom="column">
            <wp:posOffset>245206</wp:posOffset>
          </wp:positionH>
          <wp:positionV relativeFrom="paragraph">
            <wp:posOffset>-448022</wp:posOffset>
          </wp:positionV>
          <wp:extent cx="5829935" cy="1257935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935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775065" w14:textId="719245C1" w:rsidR="00E75D16" w:rsidRDefault="00E75D16" w:rsidP="009D682C">
    <w:pPr>
      <w:pStyle w:val="berschrift4"/>
      <w:rPr>
        <w:rStyle w:val="Seitenzahl"/>
      </w:rPr>
    </w:pPr>
  </w:p>
  <w:p w14:paraId="6854094E" w14:textId="57E0AFA4" w:rsidR="00E75D16" w:rsidRDefault="00E75D16" w:rsidP="009D682C">
    <w:pPr>
      <w:pStyle w:val="berschrift4"/>
      <w:rPr>
        <w:rStyle w:val="Seitenzahl"/>
      </w:rPr>
    </w:pPr>
  </w:p>
  <w:p w14:paraId="7AF5F4A3" w14:textId="5FCAD995" w:rsidR="00E75D16" w:rsidRDefault="00E75D16" w:rsidP="009D682C">
    <w:pPr>
      <w:pStyle w:val="berschrift4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14:paraId="48B7025B" w14:textId="2BE1DFEE" w:rsidR="00E75D16" w:rsidRDefault="00E75D16" w:rsidP="009D682C">
    <w:pPr>
      <w:pStyle w:val="berschrift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5AF3" w14:textId="77777777" w:rsidR="00C87BD5" w:rsidRDefault="00C87BD5" w:rsidP="00C87BD5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9578B" w14:textId="77777777" w:rsidR="009D403F" w:rsidRDefault="009D403F" w:rsidP="001205A1">
      <w:r>
        <w:separator/>
      </w:r>
    </w:p>
    <w:p w14:paraId="6360541F" w14:textId="77777777" w:rsidR="009D403F" w:rsidRDefault="009D403F"/>
    <w:p w14:paraId="0188274C" w14:textId="77777777" w:rsidR="009D403F" w:rsidRDefault="009D403F"/>
    <w:p w14:paraId="5F582FA7" w14:textId="77777777" w:rsidR="009D403F" w:rsidRDefault="009D403F" w:rsidP="000A308A"/>
  </w:footnote>
  <w:footnote w:type="continuationSeparator" w:id="0">
    <w:p w14:paraId="1FAAF883" w14:textId="77777777" w:rsidR="009D403F" w:rsidRDefault="009D403F" w:rsidP="001205A1">
      <w:r>
        <w:continuationSeparator/>
      </w:r>
    </w:p>
    <w:p w14:paraId="7D0C705C" w14:textId="77777777" w:rsidR="009D403F" w:rsidRDefault="009D403F"/>
    <w:p w14:paraId="613F7128" w14:textId="77777777" w:rsidR="009D403F" w:rsidRDefault="009D403F"/>
    <w:p w14:paraId="59E4EF8F" w14:textId="77777777" w:rsidR="009D403F" w:rsidRDefault="009D403F" w:rsidP="000A30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60966" w14:textId="21D5EBD7" w:rsidR="00E75D16" w:rsidRDefault="00F30204" w:rsidP="00CF69EC">
    <w:pPr>
      <w:pStyle w:val="Kopfzeile"/>
      <w:tabs>
        <w:tab w:val="left" w:pos="2738"/>
        <w:tab w:val="center" w:pos="5096"/>
      </w:tabs>
    </w:pPr>
    <w:r w:rsidRPr="00F52397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A30B770" wp14:editId="26C5658F">
              <wp:simplePos x="0" y="0"/>
              <wp:positionH relativeFrom="column">
                <wp:posOffset>-3551872</wp:posOffset>
              </wp:positionH>
              <wp:positionV relativeFrom="paragraph">
                <wp:posOffset>2340927</wp:posOffset>
              </wp:positionV>
              <wp:extent cx="3586480" cy="4030345"/>
              <wp:effectExtent l="559117" t="660083" r="0" b="0"/>
              <wp:wrapNone/>
              <wp:docPr id="58" name="Dreieck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6800908">
                        <a:off x="0" y="0"/>
                        <a:ext cx="3586480" cy="4030345"/>
                      </a:xfrm>
                      <a:prstGeom prst="triangle">
                        <a:avLst>
                          <a:gd name="adj" fmla="val 50482"/>
                        </a:avLst>
                      </a:prstGeom>
                      <a:solidFill>
                        <a:srgbClr val="F5CF0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12692E9A" w14:textId="77777777" w:rsidR="005A3AD1" w:rsidRDefault="005A3AD1" w:rsidP="005A3AD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0B770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Dreieck 58" o:spid="_x0000_s1026" type="#_x0000_t5" style="position:absolute;margin-left:-279.65pt;margin-top:184.3pt;width:282.4pt;height:317.35pt;rotation:7428405fd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" adj="10904" fillcolor="#f5cf01" stroked="f" strokeweight="2pt">
              <v:textbox>
                <w:txbxContent>
                  <w:p w14:paraId="12692E9A" w14:textId="77777777" w:rsidR="005A3AD1" w:rsidRDefault="005A3AD1" w:rsidP="005A3AD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5A3AD1" w:rsidRPr="00F52397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E5F3248" wp14:editId="4518BCE9">
              <wp:simplePos x="0" y="0"/>
              <wp:positionH relativeFrom="column">
                <wp:posOffset>2869492</wp:posOffset>
              </wp:positionH>
              <wp:positionV relativeFrom="paragraph">
                <wp:posOffset>-2285563</wp:posOffset>
              </wp:positionV>
              <wp:extent cx="9229725" cy="4604385"/>
              <wp:effectExtent l="0" t="0" r="0" b="0"/>
              <wp:wrapNone/>
              <wp:docPr id="59" name="Drei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9229725" cy="4604385"/>
                      </a:xfrm>
                      <a:prstGeom prst="triangle">
                        <a:avLst/>
                      </a:prstGeom>
                      <a:solidFill>
                        <a:srgbClr val="FF60C2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34F2183F" w14:textId="77777777" w:rsidR="00F52397" w:rsidRDefault="00F52397" w:rsidP="00F52397">
                          <w:pPr>
                            <w:jc w:val="center"/>
                          </w:pPr>
                        </w:p>
                        <w:p w14:paraId="4698F1A4" w14:textId="77777777" w:rsidR="00F52397" w:rsidRDefault="00F52397" w:rsidP="00F5239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5F3248" id="Dreieck 13" o:spid="_x0000_s1027" type="#_x0000_t5" style="position:absolute;margin-left:225.95pt;margin-top:-179.95pt;width:726.75pt;height:362.55pt;rotation:180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" fillcolor="#ff60c2" stroked="f" strokeweight="2pt">
              <v:textbox>
                <w:txbxContent>
                  <w:p w14:paraId="34F2183F" w14:textId="77777777" w:rsidR="00F52397" w:rsidRDefault="00F52397" w:rsidP="00F52397">
                    <w:pPr>
                      <w:jc w:val="center"/>
                    </w:pPr>
                  </w:p>
                  <w:p w14:paraId="4698F1A4" w14:textId="77777777" w:rsidR="00F52397" w:rsidRDefault="00F52397" w:rsidP="00F52397"/>
                </w:txbxContent>
              </v:textbox>
            </v:shape>
          </w:pict>
        </mc:Fallback>
      </mc:AlternateContent>
    </w:r>
    <w:r w:rsidR="00CF69EC">
      <w:tab/>
    </w:r>
    <w:r w:rsidR="00CF69E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A9096" w14:textId="77777777" w:rsidR="00E75D16" w:rsidRPr="003F48AA" w:rsidRDefault="00E75D16">
    <w:pPr>
      <w:rPr>
        <w:lang w:val="en-US"/>
      </w:rPr>
    </w:pPr>
  </w:p>
  <w:p w14:paraId="50A9B2CB" w14:textId="77777777" w:rsidR="00E75D16" w:rsidRPr="003F48AA" w:rsidRDefault="00E75D16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CF9B" w14:textId="77777777" w:rsidR="00C87BD5" w:rsidRPr="003F48AA" w:rsidRDefault="00C87BD5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D74D9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F4FB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3EB9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3210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BE53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AC43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DA96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DE7D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ACA1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584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283CFB"/>
    <w:multiLevelType w:val="hybridMultilevel"/>
    <w:tmpl w:val="CE982DC6"/>
    <w:lvl w:ilvl="0" w:tplc="69EE6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AFD76"/>
    <w:multiLevelType w:val="hybridMultilevel"/>
    <w:tmpl w:val="85B5A8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E266BB2"/>
    <w:multiLevelType w:val="hybridMultilevel"/>
    <w:tmpl w:val="90B4D9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1D2570"/>
    <w:multiLevelType w:val="hybridMultilevel"/>
    <w:tmpl w:val="08B0AD5A"/>
    <w:lvl w:ilvl="0" w:tplc="E946C294">
      <w:start w:val="1"/>
      <w:numFmt w:val="decimal"/>
      <w:lvlText w:val="%1"/>
      <w:lvlJc w:val="left"/>
      <w:pPr>
        <w:ind w:left="313" w:hanging="194"/>
      </w:pPr>
      <w:rPr>
        <w:rFonts w:ascii="Bitter" w:eastAsia="Bitter" w:hAnsi="Bitter" w:cs="Bitter" w:hint="default"/>
        <w:b/>
        <w:bCs/>
        <w:color w:val="2D99FF"/>
        <w:w w:val="100"/>
        <w:sz w:val="12"/>
        <w:szCs w:val="12"/>
        <w:lang w:val="de-DE" w:eastAsia="en-US" w:bidi="ar-SA"/>
      </w:rPr>
    </w:lvl>
    <w:lvl w:ilvl="1" w:tplc="1CA43254">
      <w:numFmt w:val="bullet"/>
      <w:lvlText w:val="•"/>
      <w:lvlJc w:val="left"/>
      <w:pPr>
        <w:ind w:left="1306" w:hanging="194"/>
      </w:pPr>
      <w:rPr>
        <w:rFonts w:hint="default"/>
        <w:lang w:val="de-DE" w:eastAsia="en-US" w:bidi="ar-SA"/>
      </w:rPr>
    </w:lvl>
    <w:lvl w:ilvl="2" w:tplc="26A6318E">
      <w:numFmt w:val="bullet"/>
      <w:lvlText w:val="•"/>
      <w:lvlJc w:val="left"/>
      <w:pPr>
        <w:ind w:left="2293" w:hanging="194"/>
      </w:pPr>
      <w:rPr>
        <w:rFonts w:hint="default"/>
        <w:lang w:val="de-DE" w:eastAsia="en-US" w:bidi="ar-SA"/>
      </w:rPr>
    </w:lvl>
    <w:lvl w:ilvl="3" w:tplc="94306F18">
      <w:numFmt w:val="bullet"/>
      <w:lvlText w:val="•"/>
      <w:lvlJc w:val="left"/>
      <w:pPr>
        <w:ind w:left="3279" w:hanging="194"/>
      </w:pPr>
      <w:rPr>
        <w:rFonts w:hint="default"/>
        <w:lang w:val="de-DE" w:eastAsia="en-US" w:bidi="ar-SA"/>
      </w:rPr>
    </w:lvl>
    <w:lvl w:ilvl="4" w:tplc="7C48476E">
      <w:numFmt w:val="bullet"/>
      <w:lvlText w:val="•"/>
      <w:lvlJc w:val="left"/>
      <w:pPr>
        <w:ind w:left="4266" w:hanging="194"/>
      </w:pPr>
      <w:rPr>
        <w:rFonts w:hint="default"/>
        <w:lang w:val="de-DE" w:eastAsia="en-US" w:bidi="ar-SA"/>
      </w:rPr>
    </w:lvl>
    <w:lvl w:ilvl="5" w:tplc="C8641C00">
      <w:numFmt w:val="bullet"/>
      <w:lvlText w:val="•"/>
      <w:lvlJc w:val="left"/>
      <w:pPr>
        <w:ind w:left="5252" w:hanging="194"/>
      </w:pPr>
      <w:rPr>
        <w:rFonts w:hint="default"/>
        <w:lang w:val="de-DE" w:eastAsia="en-US" w:bidi="ar-SA"/>
      </w:rPr>
    </w:lvl>
    <w:lvl w:ilvl="6" w:tplc="A29CD146">
      <w:numFmt w:val="bullet"/>
      <w:lvlText w:val="•"/>
      <w:lvlJc w:val="left"/>
      <w:pPr>
        <w:ind w:left="6239" w:hanging="194"/>
      </w:pPr>
      <w:rPr>
        <w:rFonts w:hint="default"/>
        <w:lang w:val="de-DE" w:eastAsia="en-US" w:bidi="ar-SA"/>
      </w:rPr>
    </w:lvl>
    <w:lvl w:ilvl="7" w:tplc="0BD439CA">
      <w:numFmt w:val="bullet"/>
      <w:lvlText w:val="•"/>
      <w:lvlJc w:val="left"/>
      <w:pPr>
        <w:ind w:left="7225" w:hanging="194"/>
      </w:pPr>
      <w:rPr>
        <w:rFonts w:hint="default"/>
        <w:lang w:val="de-DE" w:eastAsia="en-US" w:bidi="ar-SA"/>
      </w:rPr>
    </w:lvl>
    <w:lvl w:ilvl="8" w:tplc="5F5814F2">
      <w:numFmt w:val="bullet"/>
      <w:lvlText w:val="•"/>
      <w:lvlJc w:val="left"/>
      <w:pPr>
        <w:ind w:left="8212" w:hanging="194"/>
      </w:pPr>
      <w:rPr>
        <w:rFonts w:hint="default"/>
        <w:lang w:val="de-DE" w:eastAsia="en-US" w:bidi="ar-SA"/>
      </w:rPr>
    </w:lvl>
  </w:abstractNum>
  <w:abstractNum w:abstractNumId="14" w15:restartNumberingAfterBreak="0">
    <w:nsid w:val="12B27408"/>
    <w:multiLevelType w:val="hybridMultilevel"/>
    <w:tmpl w:val="751A04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CC31B8"/>
    <w:multiLevelType w:val="hybridMultilevel"/>
    <w:tmpl w:val="38F435A4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722707A"/>
    <w:multiLevelType w:val="hybridMultilevel"/>
    <w:tmpl w:val="D070F8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76A01E">
      <w:numFmt w:val="bullet"/>
      <w:lvlText w:val="•"/>
      <w:lvlJc w:val="left"/>
      <w:pPr>
        <w:ind w:left="1440" w:hanging="360"/>
      </w:pPr>
      <w:rPr>
        <w:rFonts w:ascii="Orienta" w:eastAsia="Orienta" w:hAnsi="Orienta" w:cs="Orient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55495"/>
    <w:multiLevelType w:val="hybridMultilevel"/>
    <w:tmpl w:val="54D019E4"/>
    <w:lvl w:ilvl="0" w:tplc="BE2077BC">
      <w:start w:val="1"/>
      <w:numFmt w:val="decimal"/>
      <w:lvlText w:val="%1"/>
      <w:lvlJc w:val="left"/>
      <w:pPr>
        <w:ind w:left="313" w:hanging="194"/>
      </w:pPr>
      <w:rPr>
        <w:rFonts w:ascii="Bitter" w:eastAsia="Bitter" w:hAnsi="Bitter" w:cs="Bitter" w:hint="default"/>
        <w:b/>
        <w:bCs/>
        <w:color w:val="2D99FF"/>
        <w:w w:val="100"/>
        <w:sz w:val="12"/>
        <w:szCs w:val="12"/>
        <w:lang w:val="de-DE" w:eastAsia="en-US" w:bidi="ar-SA"/>
      </w:rPr>
    </w:lvl>
    <w:lvl w:ilvl="1" w:tplc="C73CF7DC">
      <w:numFmt w:val="bullet"/>
      <w:lvlText w:val="•"/>
      <w:lvlJc w:val="left"/>
      <w:pPr>
        <w:ind w:left="1306" w:hanging="194"/>
      </w:pPr>
      <w:rPr>
        <w:rFonts w:hint="default"/>
        <w:lang w:val="de-DE" w:eastAsia="en-US" w:bidi="ar-SA"/>
      </w:rPr>
    </w:lvl>
    <w:lvl w:ilvl="2" w:tplc="4DA8A9E2">
      <w:numFmt w:val="bullet"/>
      <w:lvlText w:val="•"/>
      <w:lvlJc w:val="left"/>
      <w:pPr>
        <w:ind w:left="2293" w:hanging="194"/>
      </w:pPr>
      <w:rPr>
        <w:rFonts w:hint="default"/>
        <w:lang w:val="de-DE" w:eastAsia="en-US" w:bidi="ar-SA"/>
      </w:rPr>
    </w:lvl>
    <w:lvl w:ilvl="3" w:tplc="D4BA88CC">
      <w:numFmt w:val="bullet"/>
      <w:lvlText w:val="•"/>
      <w:lvlJc w:val="left"/>
      <w:pPr>
        <w:ind w:left="3279" w:hanging="194"/>
      </w:pPr>
      <w:rPr>
        <w:rFonts w:hint="default"/>
        <w:lang w:val="de-DE" w:eastAsia="en-US" w:bidi="ar-SA"/>
      </w:rPr>
    </w:lvl>
    <w:lvl w:ilvl="4" w:tplc="662289E6">
      <w:numFmt w:val="bullet"/>
      <w:lvlText w:val="•"/>
      <w:lvlJc w:val="left"/>
      <w:pPr>
        <w:ind w:left="4266" w:hanging="194"/>
      </w:pPr>
      <w:rPr>
        <w:rFonts w:hint="default"/>
        <w:lang w:val="de-DE" w:eastAsia="en-US" w:bidi="ar-SA"/>
      </w:rPr>
    </w:lvl>
    <w:lvl w:ilvl="5" w:tplc="CA8E2DFE">
      <w:numFmt w:val="bullet"/>
      <w:lvlText w:val="•"/>
      <w:lvlJc w:val="left"/>
      <w:pPr>
        <w:ind w:left="5252" w:hanging="194"/>
      </w:pPr>
      <w:rPr>
        <w:rFonts w:hint="default"/>
        <w:lang w:val="de-DE" w:eastAsia="en-US" w:bidi="ar-SA"/>
      </w:rPr>
    </w:lvl>
    <w:lvl w:ilvl="6" w:tplc="DCF8D848">
      <w:numFmt w:val="bullet"/>
      <w:lvlText w:val="•"/>
      <w:lvlJc w:val="left"/>
      <w:pPr>
        <w:ind w:left="6239" w:hanging="194"/>
      </w:pPr>
      <w:rPr>
        <w:rFonts w:hint="default"/>
        <w:lang w:val="de-DE" w:eastAsia="en-US" w:bidi="ar-SA"/>
      </w:rPr>
    </w:lvl>
    <w:lvl w:ilvl="7" w:tplc="F230A1F4">
      <w:numFmt w:val="bullet"/>
      <w:lvlText w:val="•"/>
      <w:lvlJc w:val="left"/>
      <w:pPr>
        <w:ind w:left="7225" w:hanging="194"/>
      </w:pPr>
      <w:rPr>
        <w:rFonts w:hint="default"/>
        <w:lang w:val="de-DE" w:eastAsia="en-US" w:bidi="ar-SA"/>
      </w:rPr>
    </w:lvl>
    <w:lvl w:ilvl="8" w:tplc="79146368">
      <w:numFmt w:val="bullet"/>
      <w:lvlText w:val="•"/>
      <w:lvlJc w:val="left"/>
      <w:pPr>
        <w:ind w:left="8212" w:hanging="194"/>
      </w:pPr>
      <w:rPr>
        <w:rFonts w:hint="default"/>
        <w:lang w:val="de-DE" w:eastAsia="en-US" w:bidi="ar-SA"/>
      </w:rPr>
    </w:lvl>
  </w:abstractNum>
  <w:abstractNum w:abstractNumId="18" w15:restartNumberingAfterBreak="0">
    <w:nsid w:val="372F43E8"/>
    <w:multiLevelType w:val="hybridMultilevel"/>
    <w:tmpl w:val="C7A8F5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F7087C"/>
    <w:multiLevelType w:val="hybridMultilevel"/>
    <w:tmpl w:val="48E859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475F8"/>
    <w:multiLevelType w:val="hybridMultilevel"/>
    <w:tmpl w:val="D98A1B6C"/>
    <w:lvl w:ilvl="0" w:tplc="8506DF7E">
      <w:start w:val="1"/>
      <w:numFmt w:val="bullet"/>
      <w:pStyle w:val="Wirfordern-Stichpunkte"/>
      <w:lvlText w:val=""/>
      <w:lvlJc w:val="left"/>
      <w:pPr>
        <w:ind w:left="1287" w:hanging="360"/>
      </w:pPr>
      <w:rPr>
        <w:rFonts w:ascii="Symbol" w:hAnsi="Symbol" w:hint="default"/>
        <w:color w:val="2F99FF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AAE3C1F"/>
    <w:multiLevelType w:val="hybridMultilevel"/>
    <w:tmpl w:val="1526BCEC"/>
    <w:lvl w:ilvl="0" w:tplc="20244D8C">
      <w:numFmt w:val="bullet"/>
      <w:lvlText w:val="•"/>
      <w:lvlJc w:val="left"/>
      <w:pPr>
        <w:ind w:left="720" w:hanging="360"/>
      </w:pPr>
      <w:rPr>
        <w:rFonts w:hint="default"/>
        <w:sz w:val="22"/>
        <w:lang w:val="de-DE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1265C8"/>
    <w:multiLevelType w:val="hybridMultilevel"/>
    <w:tmpl w:val="C96AA514"/>
    <w:lvl w:ilvl="0" w:tplc="5CF805CA">
      <w:start w:val="1"/>
      <w:numFmt w:val="decimal"/>
      <w:lvlText w:val="%1"/>
      <w:lvlJc w:val="left"/>
      <w:pPr>
        <w:ind w:left="313" w:hanging="194"/>
      </w:pPr>
      <w:rPr>
        <w:rFonts w:ascii="Bitter" w:eastAsia="Bitter" w:hAnsi="Bitter" w:cs="Bitter" w:hint="default"/>
        <w:b/>
        <w:bCs/>
        <w:color w:val="2D99FF"/>
        <w:w w:val="100"/>
        <w:sz w:val="12"/>
        <w:szCs w:val="12"/>
        <w:lang w:val="de-DE" w:eastAsia="en-US" w:bidi="ar-SA"/>
      </w:rPr>
    </w:lvl>
    <w:lvl w:ilvl="1" w:tplc="796E157A">
      <w:numFmt w:val="bullet"/>
      <w:lvlText w:val="•"/>
      <w:lvlJc w:val="left"/>
      <w:pPr>
        <w:ind w:left="1306" w:hanging="194"/>
      </w:pPr>
      <w:rPr>
        <w:rFonts w:hint="default"/>
        <w:lang w:val="de-DE" w:eastAsia="en-US" w:bidi="ar-SA"/>
      </w:rPr>
    </w:lvl>
    <w:lvl w:ilvl="2" w:tplc="441683A8">
      <w:numFmt w:val="bullet"/>
      <w:lvlText w:val="•"/>
      <w:lvlJc w:val="left"/>
      <w:pPr>
        <w:ind w:left="2293" w:hanging="194"/>
      </w:pPr>
      <w:rPr>
        <w:rFonts w:hint="default"/>
        <w:lang w:val="de-DE" w:eastAsia="en-US" w:bidi="ar-SA"/>
      </w:rPr>
    </w:lvl>
    <w:lvl w:ilvl="3" w:tplc="5220EE64">
      <w:numFmt w:val="bullet"/>
      <w:lvlText w:val="•"/>
      <w:lvlJc w:val="left"/>
      <w:pPr>
        <w:ind w:left="3279" w:hanging="194"/>
      </w:pPr>
      <w:rPr>
        <w:rFonts w:hint="default"/>
        <w:lang w:val="de-DE" w:eastAsia="en-US" w:bidi="ar-SA"/>
      </w:rPr>
    </w:lvl>
    <w:lvl w:ilvl="4" w:tplc="FAB822C4">
      <w:numFmt w:val="bullet"/>
      <w:lvlText w:val="•"/>
      <w:lvlJc w:val="left"/>
      <w:pPr>
        <w:ind w:left="4266" w:hanging="194"/>
      </w:pPr>
      <w:rPr>
        <w:rFonts w:hint="default"/>
        <w:lang w:val="de-DE" w:eastAsia="en-US" w:bidi="ar-SA"/>
      </w:rPr>
    </w:lvl>
    <w:lvl w:ilvl="5" w:tplc="177E8864">
      <w:numFmt w:val="bullet"/>
      <w:lvlText w:val="•"/>
      <w:lvlJc w:val="left"/>
      <w:pPr>
        <w:ind w:left="5252" w:hanging="194"/>
      </w:pPr>
      <w:rPr>
        <w:rFonts w:hint="default"/>
        <w:lang w:val="de-DE" w:eastAsia="en-US" w:bidi="ar-SA"/>
      </w:rPr>
    </w:lvl>
    <w:lvl w:ilvl="6" w:tplc="EF7E58D2">
      <w:numFmt w:val="bullet"/>
      <w:lvlText w:val="•"/>
      <w:lvlJc w:val="left"/>
      <w:pPr>
        <w:ind w:left="6239" w:hanging="194"/>
      </w:pPr>
      <w:rPr>
        <w:rFonts w:hint="default"/>
        <w:lang w:val="de-DE" w:eastAsia="en-US" w:bidi="ar-SA"/>
      </w:rPr>
    </w:lvl>
    <w:lvl w:ilvl="7" w:tplc="E01E7570">
      <w:numFmt w:val="bullet"/>
      <w:lvlText w:val="•"/>
      <w:lvlJc w:val="left"/>
      <w:pPr>
        <w:ind w:left="7225" w:hanging="194"/>
      </w:pPr>
      <w:rPr>
        <w:rFonts w:hint="default"/>
        <w:lang w:val="de-DE" w:eastAsia="en-US" w:bidi="ar-SA"/>
      </w:rPr>
    </w:lvl>
    <w:lvl w:ilvl="8" w:tplc="D1683C8A">
      <w:numFmt w:val="bullet"/>
      <w:lvlText w:val="•"/>
      <w:lvlJc w:val="left"/>
      <w:pPr>
        <w:ind w:left="8212" w:hanging="194"/>
      </w:pPr>
      <w:rPr>
        <w:rFonts w:hint="default"/>
        <w:lang w:val="de-DE" w:eastAsia="en-US" w:bidi="ar-SA"/>
      </w:rPr>
    </w:lvl>
  </w:abstractNum>
  <w:abstractNum w:abstractNumId="23" w15:restartNumberingAfterBreak="0">
    <w:nsid w:val="73124C51"/>
    <w:multiLevelType w:val="hybridMultilevel"/>
    <w:tmpl w:val="FCF62AFE"/>
    <w:lvl w:ilvl="0" w:tplc="D332A85A">
      <w:start w:val="1"/>
      <w:numFmt w:val="decimal"/>
      <w:lvlText w:val="%1"/>
      <w:lvlJc w:val="left"/>
      <w:pPr>
        <w:ind w:left="313" w:hanging="194"/>
      </w:pPr>
      <w:rPr>
        <w:rFonts w:ascii="Bitter" w:eastAsia="Bitter" w:hAnsi="Bitter" w:cs="Bitter" w:hint="default"/>
        <w:b/>
        <w:bCs/>
        <w:color w:val="2D99FF"/>
        <w:w w:val="100"/>
        <w:sz w:val="12"/>
        <w:szCs w:val="12"/>
        <w:lang w:val="de-DE" w:eastAsia="en-US" w:bidi="ar-SA"/>
      </w:rPr>
    </w:lvl>
    <w:lvl w:ilvl="1" w:tplc="2F8694B8">
      <w:numFmt w:val="bullet"/>
      <w:lvlText w:val="•"/>
      <w:lvlJc w:val="left"/>
      <w:pPr>
        <w:ind w:left="1306" w:hanging="194"/>
      </w:pPr>
      <w:rPr>
        <w:rFonts w:hint="default"/>
        <w:lang w:val="de-DE" w:eastAsia="en-US" w:bidi="ar-SA"/>
      </w:rPr>
    </w:lvl>
    <w:lvl w:ilvl="2" w:tplc="02641E0C">
      <w:numFmt w:val="bullet"/>
      <w:lvlText w:val="•"/>
      <w:lvlJc w:val="left"/>
      <w:pPr>
        <w:ind w:left="2293" w:hanging="194"/>
      </w:pPr>
      <w:rPr>
        <w:rFonts w:hint="default"/>
        <w:lang w:val="de-DE" w:eastAsia="en-US" w:bidi="ar-SA"/>
      </w:rPr>
    </w:lvl>
    <w:lvl w:ilvl="3" w:tplc="1730E07C">
      <w:numFmt w:val="bullet"/>
      <w:lvlText w:val="•"/>
      <w:lvlJc w:val="left"/>
      <w:pPr>
        <w:ind w:left="3279" w:hanging="194"/>
      </w:pPr>
      <w:rPr>
        <w:rFonts w:hint="default"/>
        <w:lang w:val="de-DE" w:eastAsia="en-US" w:bidi="ar-SA"/>
      </w:rPr>
    </w:lvl>
    <w:lvl w:ilvl="4" w:tplc="A28667E6">
      <w:numFmt w:val="bullet"/>
      <w:lvlText w:val="•"/>
      <w:lvlJc w:val="left"/>
      <w:pPr>
        <w:ind w:left="4266" w:hanging="194"/>
      </w:pPr>
      <w:rPr>
        <w:rFonts w:hint="default"/>
        <w:lang w:val="de-DE" w:eastAsia="en-US" w:bidi="ar-SA"/>
      </w:rPr>
    </w:lvl>
    <w:lvl w:ilvl="5" w:tplc="3BC0BB36">
      <w:numFmt w:val="bullet"/>
      <w:lvlText w:val="•"/>
      <w:lvlJc w:val="left"/>
      <w:pPr>
        <w:ind w:left="5252" w:hanging="194"/>
      </w:pPr>
      <w:rPr>
        <w:rFonts w:hint="default"/>
        <w:lang w:val="de-DE" w:eastAsia="en-US" w:bidi="ar-SA"/>
      </w:rPr>
    </w:lvl>
    <w:lvl w:ilvl="6" w:tplc="B07C2824">
      <w:numFmt w:val="bullet"/>
      <w:lvlText w:val="•"/>
      <w:lvlJc w:val="left"/>
      <w:pPr>
        <w:ind w:left="6239" w:hanging="194"/>
      </w:pPr>
      <w:rPr>
        <w:rFonts w:hint="default"/>
        <w:lang w:val="de-DE" w:eastAsia="en-US" w:bidi="ar-SA"/>
      </w:rPr>
    </w:lvl>
    <w:lvl w:ilvl="7" w:tplc="6EECED6E">
      <w:numFmt w:val="bullet"/>
      <w:lvlText w:val="•"/>
      <w:lvlJc w:val="left"/>
      <w:pPr>
        <w:ind w:left="7225" w:hanging="194"/>
      </w:pPr>
      <w:rPr>
        <w:rFonts w:hint="default"/>
        <w:lang w:val="de-DE" w:eastAsia="en-US" w:bidi="ar-SA"/>
      </w:rPr>
    </w:lvl>
    <w:lvl w:ilvl="8" w:tplc="28DE5090">
      <w:numFmt w:val="bullet"/>
      <w:lvlText w:val="•"/>
      <w:lvlJc w:val="left"/>
      <w:pPr>
        <w:ind w:left="8212" w:hanging="194"/>
      </w:pPr>
      <w:rPr>
        <w:rFonts w:hint="default"/>
        <w:lang w:val="de-DE" w:eastAsia="en-US" w:bidi="ar-SA"/>
      </w:rPr>
    </w:lvl>
  </w:abstractNum>
  <w:abstractNum w:abstractNumId="24" w15:restartNumberingAfterBreak="0">
    <w:nsid w:val="75260305"/>
    <w:multiLevelType w:val="hybridMultilevel"/>
    <w:tmpl w:val="23420B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13"/>
  </w:num>
  <w:num w:numId="4">
    <w:abstractNumId w:val="22"/>
  </w:num>
  <w:num w:numId="5">
    <w:abstractNumId w:val="11"/>
  </w:num>
  <w:num w:numId="6">
    <w:abstractNumId w:val="16"/>
  </w:num>
  <w:num w:numId="7">
    <w:abstractNumId w:val="19"/>
  </w:num>
  <w:num w:numId="8">
    <w:abstractNumId w:val="18"/>
  </w:num>
  <w:num w:numId="9">
    <w:abstractNumId w:val="12"/>
  </w:num>
  <w:num w:numId="10">
    <w:abstractNumId w:val="10"/>
  </w:num>
  <w:num w:numId="11">
    <w:abstractNumId w:val="20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9"/>
  </w:num>
  <w:num w:numId="22">
    <w:abstractNumId w:val="15"/>
  </w:num>
  <w:num w:numId="23">
    <w:abstractNumId w:val="14"/>
  </w:num>
  <w:num w:numId="24">
    <w:abstractNumId w:val="2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proofState w:spelling="clean"/>
  <w:attachedTemplate r:id="rId1"/>
  <w:defaultTabStop w:val="720"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wMzO3sDAzNTI0MDJW0lEKTi0uzszPAykwNKsFAACcIO4tAAAA"/>
  </w:docVars>
  <w:rsids>
    <w:rsidRoot w:val="00FF58A5"/>
    <w:rsid w:val="0000360D"/>
    <w:rsid w:val="00006677"/>
    <w:rsid w:val="000072F8"/>
    <w:rsid w:val="00007355"/>
    <w:rsid w:val="00007DCB"/>
    <w:rsid w:val="000102E3"/>
    <w:rsid w:val="0001088B"/>
    <w:rsid w:val="00016B23"/>
    <w:rsid w:val="0001781F"/>
    <w:rsid w:val="00024DB2"/>
    <w:rsid w:val="00026272"/>
    <w:rsid w:val="00031288"/>
    <w:rsid w:val="00036994"/>
    <w:rsid w:val="00042186"/>
    <w:rsid w:val="000441CF"/>
    <w:rsid w:val="0004505F"/>
    <w:rsid w:val="000455F4"/>
    <w:rsid w:val="00055C7E"/>
    <w:rsid w:val="00066DD8"/>
    <w:rsid w:val="000677D8"/>
    <w:rsid w:val="00072468"/>
    <w:rsid w:val="00074412"/>
    <w:rsid w:val="00075839"/>
    <w:rsid w:val="000768ED"/>
    <w:rsid w:val="00084F90"/>
    <w:rsid w:val="00087443"/>
    <w:rsid w:val="0009111A"/>
    <w:rsid w:val="00091258"/>
    <w:rsid w:val="000921C8"/>
    <w:rsid w:val="00092D7B"/>
    <w:rsid w:val="000A308A"/>
    <w:rsid w:val="000B4547"/>
    <w:rsid w:val="000B5E0D"/>
    <w:rsid w:val="000C4ED1"/>
    <w:rsid w:val="000D0013"/>
    <w:rsid w:val="000D1428"/>
    <w:rsid w:val="000D167E"/>
    <w:rsid w:val="000D5C23"/>
    <w:rsid w:val="000D74B6"/>
    <w:rsid w:val="000E099F"/>
    <w:rsid w:val="000E372F"/>
    <w:rsid w:val="000E3B94"/>
    <w:rsid w:val="00100A57"/>
    <w:rsid w:val="001038E2"/>
    <w:rsid w:val="001048EB"/>
    <w:rsid w:val="00104C3D"/>
    <w:rsid w:val="00114C9F"/>
    <w:rsid w:val="001205A1"/>
    <w:rsid w:val="00122A29"/>
    <w:rsid w:val="00124330"/>
    <w:rsid w:val="001252EF"/>
    <w:rsid w:val="001253C6"/>
    <w:rsid w:val="001271C8"/>
    <w:rsid w:val="00127C44"/>
    <w:rsid w:val="00144F1F"/>
    <w:rsid w:val="00145056"/>
    <w:rsid w:val="00147174"/>
    <w:rsid w:val="00147237"/>
    <w:rsid w:val="001477F8"/>
    <w:rsid w:val="00153E90"/>
    <w:rsid w:val="00164292"/>
    <w:rsid w:val="00164AA4"/>
    <w:rsid w:val="001704E7"/>
    <w:rsid w:val="00174AF8"/>
    <w:rsid w:val="00185C87"/>
    <w:rsid w:val="00195DB7"/>
    <w:rsid w:val="0019670A"/>
    <w:rsid w:val="001A3682"/>
    <w:rsid w:val="001A68D2"/>
    <w:rsid w:val="001A7BF9"/>
    <w:rsid w:val="001A7F42"/>
    <w:rsid w:val="001C2C7D"/>
    <w:rsid w:val="001C76B4"/>
    <w:rsid w:val="001C7C1C"/>
    <w:rsid w:val="001C7C24"/>
    <w:rsid w:val="001D1850"/>
    <w:rsid w:val="001E0BD9"/>
    <w:rsid w:val="001E40E2"/>
    <w:rsid w:val="001F0601"/>
    <w:rsid w:val="00205F5B"/>
    <w:rsid w:val="002116E3"/>
    <w:rsid w:val="002141E6"/>
    <w:rsid w:val="00214303"/>
    <w:rsid w:val="00217E88"/>
    <w:rsid w:val="0022079C"/>
    <w:rsid w:val="00222C71"/>
    <w:rsid w:val="00223A07"/>
    <w:rsid w:val="00227795"/>
    <w:rsid w:val="002309B5"/>
    <w:rsid w:val="00234AEC"/>
    <w:rsid w:val="00234C72"/>
    <w:rsid w:val="002419CE"/>
    <w:rsid w:val="00242CDD"/>
    <w:rsid w:val="0024396E"/>
    <w:rsid w:val="00255B69"/>
    <w:rsid w:val="002560A5"/>
    <w:rsid w:val="00257A69"/>
    <w:rsid w:val="00265697"/>
    <w:rsid w:val="002657C6"/>
    <w:rsid w:val="00266504"/>
    <w:rsid w:val="00270710"/>
    <w:rsid w:val="0027088B"/>
    <w:rsid w:val="00273F45"/>
    <w:rsid w:val="00274076"/>
    <w:rsid w:val="00277833"/>
    <w:rsid w:val="00285DD2"/>
    <w:rsid w:val="002877E8"/>
    <w:rsid w:val="00294302"/>
    <w:rsid w:val="002979AE"/>
    <w:rsid w:val="002A5C61"/>
    <w:rsid w:val="002A6877"/>
    <w:rsid w:val="002B0D15"/>
    <w:rsid w:val="002B35E8"/>
    <w:rsid w:val="002B556B"/>
    <w:rsid w:val="002C3077"/>
    <w:rsid w:val="002C72E3"/>
    <w:rsid w:val="002D1F53"/>
    <w:rsid w:val="002D4B3B"/>
    <w:rsid w:val="002E2ED2"/>
    <w:rsid w:val="002E64E0"/>
    <w:rsid w:val="002E7403"/>
    <w:rsid w:val="002E7C4E"/>
    <w:rsid w:val="002F0046"/>
    <w:rsid w:val="002F1D39"/>
    <w:rsid w:val="002F478E"/>
    <w:rsid w:val="002F72DE"/>
    <w:rsid w:val="002F73F6"/>
    <w:rsid w:val="00307E9A"/>
    <w:rsid w:val="0031055C"/>
    <w:rsid w:val="00312985"/>
    <w:rsid w:val="003164E2"/>
    <w:rsid w:val="00316E52"/>
    <w:rsid w:val="00317488"/>
    <w:rsid w:val="00324487"/>
    <w:rsid w:val="00330447"/>
    <w:rsid w:val="00330960"/>
    <w:rsid w:val="00331427"/>
    <w:rsid w:val="00332F5F"/>
    <w:rsid w:val="00344932"/>
    <w:rsid w:val="00346946"/>
    <w:rsid w:val="00353293"/>
    <w:rsid w:val="00353EB2"/>
    <w:rsid w:val="00357B46"/>
    <w:rsid w:val="00366BAF"/>
    <w:rsid w:val="00371EE1"/>
    <w:rsid w:val="00380B0B"/>
    <w:rsid w:val="00383B08"/>
    <w:rsid w:val="00393428"/>
    <w:rsid w:val="00393949"/>
    <w:rsid w:val="003A798E"/>
    <w:rsid w:val="003B612D"/>
    <w:rsid w:val="003B6D60"/>
    <w:rsid w:val="003C7939"/>
    <w:rsid w:val="003D0371"/>
    <w:rsid w:val="003D069F"/>
    <w:rsid w:val="003D2A09"/>
    <w:rsid w:val="003D5B5C"/>
    <w:rsid w:val="003D628D"/>
    <w:rsid w:val="003D7952"/>
    <w:rsid w:val="003E1B4D"/>
    <w:rsid w:val="003E2735"/>
    <w:rsid w:val="003E55E3"/>
    <w:rsid w:val="003E7D65"/>
    <w:rsid w:val="003F3AE2"/>
    <w:rsid w:val="003F48AA"/>
    <w:rsid w:val="00403C15"/>
    <w:rsid w:val="0040441F"/>
    <w:rsid w:val="004139DA"/>
    <w:rsid w:val="00414B09"/>
    <w:rsid w:val="00420AF2"/>
    <w:rsid w:val="00425A99"/>
    <w:rsid w:val="004312A8"/>
    <w:rsid w:val="00431FDE"/>
    <w:rsid w:val="00433284"/>
    <w:rsid w:val="0044124B"/>
    <w:rsid w:val="004419DB"/>
    <w:rsid w:val="0044507E"/>
    <w:rsid w:val="00450190"/>
    <w:rsid w:val="004513B2"/>
    <w:rsid w:val="00452E66"/>
    <w:rsid w:val="00454BBE"/>
    <w:rsid w:val="00457677"/>
    <w:rsid w:val="004578BB"/>
    <w:rsid w:val="00463ACD"/>
    <w:rsid w:val="00465939"/>
    <w:rsid w:val="00490AF6"/>
    <w:rsid w:val="00497452"/>
    <w:rsid w:val="004A3C73"/>
    <w:rsid w:val="004A5E03"/>
    <w:rsid w:val="004B4D95"/>
    <w:rsid w:val="004B6D0C"/>
    <w:rsid w:val="004C480A"/>
    <w:rsid w:val="004D049E"/>
    <w:rsid w:val="004D10D6"/>
    <w:rsid w:val="004D5E00"/>
    <w:rsid w:val="004F01F9"/>
    <w:rsid w:val="005011AE"/>
    <w:rsid w:val="00504C46"/>
    <w:rsid w:val="005067C1"/>
    <w:rsid w:val="00513E99"/>
    <w:rsid w:val="00515BE6"/>
    <w:rsid w:val="00523850"/>
    <w:rsid w:val="00523F4A"/>
    <w:rsid w:val="00541F9E"/>
    <w:rsid w:val="00551069"/>
    <w:rsid w:val="00551EA4"/>
    <w:rsid w:val="005647E3"/>
    <w:rsid w:val="00565A28"/>
    <w:rsid w:val="005716D1"/>
    <w:rsid w:val="005737D4"/>
    <w:rsid w:val="00577EE8"/>
    <w:rsid w:val="005801FB"/>
    <w:rsid w:val="00592D74"/>
    <w:rsid w:val="00595FB7"/>
    <w:rsid w:val="00596475"/>
    <w:rsid w:val="00597113"/>
    <w:rsid w:val="005A077F"/>
    <w:rsid w:val="005A289D"/>
    <w:rsid w:val="005A3AD1"/>
    <w:rsid w:val="005A7A85"/>
    <w:rsid w:val="005B4927"/>
    <w:rsid w:val="005C0F8B"/>
    <w:rsid w:val="005C296C"/>
    <w:rsid w:val="005C358E"/>
    <w:rsid w:val="005D060A"/>
    <w:rsid w:val="005D1746"/>
    <w:rsid w:val="005D5E6C"/>
    <w:rsid w:val="005D7D2C"/>
    <w:rsid w:val="005E32FA"/>
    <w:rsid w:val="005E5309"/>
    <w:rsid w:val="005E6B25"/>
    <w:rsid w:val="005F39E4"/>
    <w:rsid w:val="005F40C2"/>
    <w:rsid w:val="005F4F46"/>
    <w:rsid w:val="005F6C3D"/>
    <w:rsid w:val="00601367"/>
    <w:rsid w:val="00605DF8"/>
    <w:rsid w:val="00605E61"/>
    <w:rsid w:val="00606199"/>
    <w:rsid w:val="00611F44"/>
    <w:rsid w:val="006125CD"/>
    <w:rsid w:val="00612E36"/>
    <w:rsid w:val="00613479"/>
    <w:rsid w:val="0061392F"/>
    <w:rsid w:val="00617AA4"/>
    <w:rsid w:val="006206FB"/>
    <w:rsid w:val="00621825"/>
    <w:rsid w:val="00622EF5"/>
    <w:rsid w:val="00623A26"/>
    <w:rsid w:val="0062565E"/>
    <w:rsid w:val="00632E88"/>
    <w:rsid w:val="00635B32"/>
    <w:rsid w:val="0064144D"/>
    <w:rsid w:val="00644B33"/>
    <w:rsid w:val="006466D3"/>
    <w:rsid w:val="00646E77"/>
    <w:rsid w:val="0065398B"/>
    <w:rsid w:val="006637CB"/>
    <w:rsid w:val="00664370"/>
    <w:rsid w:val="006719F6"/>
    <w:rsid w:val="006738A4"/>
    <w:rsid w:val="00687CDD"/>
    <w:rsid w:val="00687DAC"/>
    <w:rsid w:val="006920E0"/>
    <w:rsid w:val="00694420"/>
    <w:rsid w:val="006968C4"/>
    <w:rsid w:val="006973C2"/>
    <w:rsid w:val="006A539E"/>
    <w:rsid w:val="006B4033"/>
    <w:rsid w:val="006C425C"/>
    <w:rsid w:val="006C571B"/>
    <w:rsid w:val="006C60E6"/>
    <w:rsid w:val="006D2102"/>
    <w:rsid w:val="006D260E"/>
    <w:rsid w:val="006D5958"/>
    <w:rsid w:val="006D79E8"/>
    <w:rsid w:val="006E1A95"/>
    <w:rsid w:val="006E4368"/>
    <w:rsid w:val="006E5626"/>
    <w:rsid w:val="006E6297"/>
    <w:rsid w:val="006E6B50"/>
    <w:rsid w:val="006E787D"/>
    <w:rsid w:val="006F14F2"/>
    <w:rsid w:val="006F1D36"/>
    <w:rsid w:val="006F59BC"/>
    <w:rsid w:val="007043A0"/>
    <w:rsid w:val="00705944"/>
    <w:rsid w:val="00707639"/>
    <w:rsid w:val="00714D2C"/>
    <w:rsid w:val="00717233"/>
    <w:rsid w:val="0072007A"/>
    <w:rsid w:val="00721040"/>
    <w:rsid w:val="007235E4"/>
    <w:rsid w:val="007237BC"/>
    <w:rsid w:val="0073029B"/>
    <w:rsid w:val="00732B58"/>
    <w:rsid w:val="007400F0"/>
    <w:rsid w:val="00740963"/>
    <w:rsid w:val="00746E98"/>
    <w:rsid w:val="00747763"/>
    <w:rsid w:val="0076207B"/>
    <w:rsid w:val="0076427B"/>
    <w:rsid w:val="0076537E"/>
    <w:rsid w:val="007677C0"/>
    <w:rsid w:val="007750D6"/>
    <w:rsid w:val="00775F91"/>
    <w:rsid w:val="00777165"/>
    <w:rsid w:val="00777D77"/>
    <w:rsid w:val="007814C8"/>
    <w:rsid w:val="00782178"/>
    <w:rsid w:val="0078471B"/>
    <w:rsid w:val="00786C67"/>
    <w:rsid w:val="0078759A"/>
    <w:rsid w:val="007900BE"/>
    <w:rsid w:val="00790D8C"/>
    <w:rsid w:val="007A4EA8"/>
    <w:rsid w:val="007A77C5"/>
    <w:rsid w:val="007B00B0"/>
    <w:rsid w:val="007B0740"/>
    <w:rsid w:val="007B1FB5"/>
    <w:rsid w:val="007B22CB"/>
    <w:rsid w:val="007B404E"/>
    <w:rsid w:val="007B5C19"/>
    <w:rsid w:val="007B7815"/>
    <w:rsid w:val="007C053F"/>
    <w:rsid w:val="007C1BAB"/>
    <w:rsid w:val="007C5CA8"/>
    <w:rsid w:val="007C5D81"/>
    <w:rsid w:val="007D25DB"/>
    <w:rsid w:val="007D561F"/>
    <w:rsid w:val="007D5F69"/>
    <w:rsid w:val="007E09C4"/>
    <w:rsid w:val="007E239F"/>
    <w:rsid w:val="007E3CA0"/>
    <w:rsid w:val="007F5FC3"/>
    <w:rsid w:val="007F7705"/>
    <w:rsid w:val="007F7C07"/>
    <w:rsid w:val="008029FC"/>
    <w:rsid w:val="00811A44"/>
    <w:rsid w:val="00820700"/>
    <w:rsid w:val="00820C11"/>
    <w:rsid w:val="00820DE8"/>
    <w:rsid w:val="0082246A"/>
    <w:rsid w:val="00824BFF"/>
    <w:rsid w:val="00827DD9"/>
    <w:rsid w:val="0084193A"/>
    <w:rsid w:val="00842291"/>
    <w:rsid w:val="0084540A"/>
    <w:rsid w:val="00847FB6"/>
    <w:rsid w:val="00851EC7"/>
    <w:rsid w:val="00857108"/>
    <w:rsid w:val="008573C5"/>
    <w:rsid w:val="00861CD3"/>
    <w:rsid w:val="00863515"/>
    <w:rsid w:val="008648BA"/>
    <w:rsid w:val="008738BD"/>
    <w:rsid w:val="0087685C"/>
    <w:rsid w:val="00881744"/>
    <w:rsid w:val="00882C77"/>
    <w:rsid w:val="00890D12"/>
    <w:rsid w:val="00892A72"/>
    <w:rsid w:val="008971C9"/>
    <w:rsid w:val="00897BE8"/>
    <w:rsid w:val="008A0F0E"/>
    <w:rsid w:val="008A2742"/>
    <w:rsid w:val="008A35BC"/>
    <w:rsid w:val="008A7D63"/>
    <w:rsid w:val="008B3B7D"/>
    <w:rsid w:val="008C186D"/>
    <w:rsid w:val="008C3CC7"/>
    <w:rsid w:val="008C5760"/>
    <w:rsid w:val="008C676A"/>
    <w:rsid w:val="008D14D1"/>
    <w:rsid w:val="008D5901"/>
    <w:rsid w:val="008D7C7D"/>
    <w:rsid w:val="008E0576"/>
    <w:rsid w:val="008E6A83"/>
    <w:rsid w:val="008F0440"/>
    <w:rsid w:val="008F18D7"/>
    <w:rsid w:val="008F3473"/>
    <w:rsid w:val="008F4FCE"/>
    <w:rsid w:val="00900066"/>
    <w:rsid w:val="00903F8A"/>
    <w:rsid w:val="00910076"/>
    <w:rsid w:val="00921ACA"/>
    <w:rsid w:val="00921C9A"/>
    <w:rsid w:val="00930008"/>
    <w:rsid w:val="009304BE"/>
    <w:rsid w:val="0093607A"/>
    <w:rsid w:val="00943DB9"/>
    <w:rsid w:val="00945222"/>
    <w:rsid w:val="009473E8"/>
    <w:rsid w:val="009511AA"/>
    <w:rsid w:val="00951A14"/>
    <w:rsid w:val="00952095"/>
    <w:rsid w:val="009544EE"/>
    <w:rsid w:val="00955C10"/>
    <w:rsid w:val="00964B73"/>
    <w:rsid w:val="00965CC8"/>
    <w:rsid w:val="00966274"/>
    <w:rsid w:val="009724EA"/>
    <w:rsid w:val="00975A28"/>
    <w:rsid w:val="009762F6"/>
    <w:rsid w:val="00986A3E"/>
    <w:rsid w:val="00987C5A"/>
    <w:rsid w:val="00996471"/>
    <w:rsid w:val="009A32D3"/>
    <w:rsid w:val="009A61A6"/>
    <w:rsid w:val="009B08A5"/>
    <w:rsid w:val="009B19E0"/>
    <w:rsid w:val="009B23CE"/>
    <w:rsid w:val="009B3960"/>
    <w:rsid w:val="009C010D"/>
    <w:rsid w:val="009C5711"/>
    <w:rsid w:val="009C7BB5"/>
    <w:rsid w:val="009D126A"/>
    <w:rsid w:val="009D403F"/>
    <w:rsid w:val="009D4738"/>
    <w:rsid w:val="009D6225"/>
    <w:rsid w:val="009D6618"/>
    <w:rsid w:val="009D682C"/>
    <w:rsid w:val="009E38BE"/>
    <w:rsid w:val="009E3C21"/>
    <w:rsid w:val="009E44BB"/>
    <w:rsid w:val="009E5BAA"/>
    <w:rsid w:val="009F3313"/>
    <w:rsid w:val="009F48F7"/>
    <w:rsid w:val="009F57D0"/>
    <w:rsid w:val="009F6225"/>
    <w:rsid w:val="009F7368"/>
    <w:rsid w:val="00A0663D"/>
    <w:rsid w:val="00A128BD"/>
    <w:rsid w:val="00A13C31"/>
    <w:rsid w:val="00A143CE"/>
    <w:rsid w:val="00A14CA9"/>
    <w:rsid w:val="00A15CF7"/>
    <w:rsid w:val="00A16529"/>
    <w:rsid w:val="00A24793"/>
    <w:rsid w:val="00A24FE0"/>
    <w:rsid w:val="00A2518A"/>
    <w:rsid w:val="00A25742"/>
    <w:rsid w:val="00A25F77"/>
    <w:rsid w:val="00A31A5B"/>
    <w:rsid w:val="00A31C9E"/>
    <w:rsid w:val="00A31F72"/>
    <w:rsid w:val="00A35139"/>
    <w:rsid w:val="00A40E7A"/>
    <w:rsid w:val="00A45E20"/>
    <w:rsid w:val="00A50243"/>
    <w:rsid w:val="00A52E57"/>
    <w:rsid w:val="00A5414D"/>
    <w:rsid w:val="00A54FC5"/>
    <w:rsid w:val="00A55123"/>
    <w:rsid w:val="00A629B0"/>
    <w:rsid w:val="00A64847"/>
    <w:rsid w:val="00A707FA"/>
    <w:rsid w:val="00A81248"/>
    <w:rsid w:val="00A84125"/>
    <w:rsid w:val="00A903E0"/>
    <w:rsid w:val="00A92430"/>
    <w:rsid w:val="00A93143"/>
    <w:rsid w:val="00A93328"/>
    <w:rsid w:val="00A95063"/>
    <w:rsid w:val="00A95132"/>
    <w:rsid w:val="00AA07AD"/>
    <w:rsid w:val="00AA61C3"/>
    <w:rsid w:val="00AC08E4"/>
    <w:rsid w:val="00AC497E"/>
    <w:rsid w:val="00AC6E89"/>
    <w:rsid w:val="00AD0000"/>
    <w:rsid w:val="00AD0718"/>
    <w:rsid w:val="00AD0D1E"/>
    <w:rsid w:val="00AD0EFC"/>
    <w:rsid w:val="00AD49FB"/>
    <w:rsid w:val="00AD7991"/>
    <w:rsid w:val="00AE1B8A"/>
    <w:rsid w:val="00B00E3D"/>
    <w:rsid w:val="00B05FCD"/>
    <w:rsid w:val="00B10DD5"/>
    <w:rsid w:val="00B21D3D"/>
    <w:rsid w:val="00B22D0B"/>
    <w:rsid w:val="00B2314B"/>
    <w:rsid w:val="00B236BF"/>
    <w:rsid w:val="00B23C38"/>
    <w:rsid w:val="00B26DB4"/>
    <w:rsid w:val="00B279F1"/>
    <w:rsid w:val="00B32E3C"/>
    <w:rsid w:val="00B33CBE"/>
    <w:rsid w:val="00B42064"/>
    <w:rsid w:val="00B428D5"/>
    <w:rsid w:val="00B4582F"/>
    <w:rsid w:val="00B46065"/>
    <w:rsid w:val="00B46E53"/>
    <w:rsid w:val="00B531C6"/>
    <w:rsid w:val="00B53D0D"/>
    <w:rsid w:val="00B53FE8"/>
    <w:rsid w:val="00B56130"/>
    <w:rsid w:val="00B70861"/>
    <w:rsid w:val="00B744D4"/>
    <w:rsid w:val="00B74F6F"/>
    <w:rsid w:val="00B75007"/>
    <w:rsid w:val="00B83815"/>
    <w:rsid w:val="00B8709C"/>
    <w:rsid w:val="00B90333"/>
    <w:rsid w:val="00B935EA"/>
    <w:rsid w:val="00B9403E"/>
    <w:rsid w:val="00B95418"/>
    <w:rsid w:val="00B975A1"/>
    <w:rsid w:val="00BA1BDB"/>
    <w:rsid w:val="00BA5E03"/>
    <w:rsid w:val="00BA740F"/>
    <w:rsid w:val="00BB5BB3"/>
    <w:rsid w:val="00BB6467"/>
    <w:rsid w:val="00BC17AF"/>
    <w:rsid w:val="00BC49F6"/>
    <w:rsid w:val="00BC75D0"/>
    <w:rsid w:val="00BD4D99"/>
    <w:rsid w:val="00BD749A"/>
    <w:rsid w:val="00BF0F52"/>
    <w:rsid w:val="00BF1B7F"/>
    <w:rsid w:val="00C03D82"/>
    <w:rsid w:val="00C04DA9"/>
    <w:rsid w:val="00C115F7"/>
    <w:rsid w:val="00C1317C"/>
    <w:rsid w:val="00C15D66"/>
    <w:rsid w:val="00C17875"/>
    <w:rsid w:val="00C2156D"/>
    <w:rsid w:val="00C24456"/>
    <w:rsid w:val="00C25603"/>
    <w:rsid w:val="00C2578D"/>
    <w:rsid w:val="00C26021"/>
    <w:rsid w:val="00C26CA9"/>
    <w:rsid w:val="00C37C70"/>
    <w:rsid w:val="00C41D4B"/>
    <w:rsid w:val="00C44079"/>
    <w:rsid w:val="00C4530B"/>
    <w:rsid w:val="00C51519"/>
    <w:rsid w:val="00C5395E"/>
    <w:rsid w:val="00C544E2"/>
    <w:rsid w:val="00C6053F"/>
    <w:rsid w:val="00C60D4A"/>
    <w:rsid w:val="00C60E64"/>
    <w:rsid w:val="00C61E24"/>
    <w:rsid w:val="00C6357B"/>
    <w:rsid w:val="00C66528"/>
    <w:rsid w:val="00C673F6"/>
    <w:rsid w:val="00C74798"/>
    <w:rsid w:val="00C7777B"/>
    <w:rsid w:val="00C8771A"/>
    <w:rsid w:val="00C87BD5"/>
    <w:rsid w:val="00C87FF5"/>
    <w:rsid w:val="00C907E3"/>
    <w:rsid w:val="00C90983"/>
    <w:rsid w:val="00C915F0"/>
    <w:rsid w:val="00C918AB"/>
    <w:rsid w:val="00C92548"/>
    <w:rsid w:val="00C94150"/>
    <w:rsid w:val="00C94349"/>
    <w:rsid w:val="00C96D38"/>
    <w:rsid w:val="00CA18E6"/>
    <w:rsid w:val="00CA1937"/>
    <w:rsid w:val="00CA2801"/>
    <w:rsid w:val="00CA42A1"/>
    <w:rsid w:val="00CA6EFA"/>
    <w:rsid w:val="00CB2398"/>
    <w:rsid w:val="00CB2BBF"/>
    <w:rsid w:val="00CB467C"/>
    <w:rsid w:val="00CB74DD"/>
    <w:rsid w:val="00CC0136"/>
    <w:rsid w:val="00CC2B9D"/>
    <w:rsid w:val="00CC3956"/>
    <w:rsid w:val="00CC5E67"/>
    <w:rsid w:val="00CD3BBA"/>
    <w:rsid w:val="00CD5C82"/>
    <w:rsid w:val="00CD7B8A"/>
    <w:rsid w:val="00CE3DD9"/>
    <w:rsid w:val="00CF1D58"/>
    <w:rsid w:val="00CF425F"/>
    <w:rsid w:val="00CF5D04"/>
    <w:rsid w:val="00CF650D"/>
    <w:rsid w:val="00CF69EC"/>
    <w:rsid w:val="00CF7725"/>
    <w:rsid w:val="00D003E7"/>
    <w:rsid w:val="00D008E3"/>
    <w:rsid w:val="00D0319E"/>
    <w:rsid w:val="00D04640"/>
    <w:rsid w:val="00D04CAD"/>
    <w:rsid w:val="00D10082"/>
    <w:rsid w:val="00D124C1"/>
    <w:rsid w:val="00D131E2"/>
    <w:rsid w:val="00D156EF"/>
    <w:rsid w:val="00D16E10"/>
    <w:rsid w:val="00D17E21"/>
    <w:rsid w:val="00D21A53"/>
    <w:rsid w:val="00D24200"/>
    <w:rsid w:val="00D301B6"/>
    <w:rsid w:val="00D33853"/>
    <w:rsid w:val="00D47B9E"/>
    <w:rsid w:val="00D51016"/>
    <w:rsid w:val="00D57F3C"/>
    <w:rsid w:val="00D609CA"/>
    <w:rsid w:val="00D71912"/>
    <w:rsid w:val="00D74674"/>
    <w:rsid w:val="00D806EC"/>
    <w:rsid w:val="00D81B1A"/>
    <w:rsid w:val="00D82572"/>
    <w:rsid w:val="00D9302F"/>
    <w:rsid w:val="00D96E82"/>
    <w:rsid w:val="00DA6169"/>
    <w:rsid w:val="00DA64FF"/>
    <w:rsid w:val="00DB19A7"/>
    <w:rsid w:val="00DC284E"/>
    <w:rsid w:val="00DC3216"/>
    <w:rsid w:val="00DC607B"/>
    <w:rsid w:val="00DD0068"/>
    <w:rsid w:val="00DD1E5B"/>
    <w:rsid w:val="00DD3428"/>
    <w:rsid w:val="00DD590B"/>
    <w:rsid w:val="00DD74F0"/>
    <w:rsid w:val="00DE60EA"/>
    <w:rsid w:val="00DF429B"/>
    <w:rsid w:val="00E01807"/>
    <w:rsid w:val="00E0559B"/>
    <w:rsid w:val="00E05ADA"/>
    <w:rsid w:val="00E1203B"/>
    <w:rsid w:val="00E135EE"/>
    <w:rsid w:val="00E15790"/>
    <w:rsid w:val="00E158B8"/>
    <w:rsid w:val="00E15EF1"/>
    <w:rsid w:val="00E17700"/>
    <w:rsid w:val="00E217E8"/>
    <w:rsid w:val="00E21D75"/>
    <w:rsid w:val="00E2459F"/>
    <w:rsid w:val="00E24881"/>
    <w:rsid w:val="00E307FA"/>
    <w:rsid w:val="00E346EB"/>
    <w:rsid w:val="00E37A94"/>
    <w:rsid w:val="00E40295"/>
    <w:rsid w:val="00E41962"/>
    <w:rsid w:val="00E43C27"/>
    <w:rsid w:val="00E5548E"/>
    <w:rsid w:val="00E61A5E"/>
    <w:rsid w:val="00E61C5E"/>
    <w:rsid w:val="00E6654C"/>
    <w:rsid w:val="00E70759"/>
    <w:rsid w:val="00E73034"/>
    <w:rsid w:val="00E75D16"/>
    <w:rsid w:val="00E77C1A"/>
    <w:rsid w:val="00E8031A"/>
    <w:rsid w:val="00E91ACC"/>
    <w:rsid w:val="00E92D85"/>
    <w:rsid w:val="00E94437"/>
    <w:rsid w:val="00E94699"/>
    <w:rsid w:val="00EA06EA"/>
    <w:rsid w:val="00EA29B7"/>
    <w:rsid w:val="00EA69EB"/>
    <w:rsid w:val="00EB33DD"/>
    <w:rsid w:val="00EB6666"/>
    <w:rsid w:val="00EC5BCC"/>
    <w:rsid w:val="00ED2EA3"/>
    <w:rsid w:val="00EF5637"/>
    <w:rsid w:val="00F01C60"/>
    <w:rsid w:val="00F12EAB"/>
    <w:rsid w:val="00F1608D"/>
    <w:rsid w:val="00F16AD1"/>
    <w:rsid w:val="00F1766D"/>
    <w:rsid w:val="00F25FE4"/>
    <w:rsid w:val="00F272B7"/>
    <w:rsid w:val="00F30204"/>
    <w:rsid w:val="00F3031D"/>
    <w:rsid w:val="00F31B24"/>
    <w:rsid w:val="00F44CBD"/>
    <w:rsid w:val="00F46BBD"/>
    <w:rsid w:val="00F50DB1"/>
    <w:rsid w:val="00F52397"/>
    <w:rsid w:val="00F53742"/>
    <w:rsid w:val="00F56A32"/>
    <w:rsid w:val="00F56FD2"/>
    <w:rsid w:val="00F6129C"/>
    <w:rsid w:val="00F640F2"/>
    <w:rsid w:val="00F70388"/>
    <w:rsid w:val="00F7127A"/>
    <w:rsid w:val="00F81CB9"/>
    <w:rsid w:val="00F83094"/>
    <w:rsid w:val="00F92F90"/>
    <w:rsid w:val="00F94967"/>
    <w:rsid w:val="00F95C8F"/>
    <w:rsid w:val="00FB118F"/>
    <w:rsid w:val="00FB21D3"/>
    <w:rsid w:val="00FB2648"/>
    <w:rsid w:val="00FB51D8"/>
    <w:rsid w:val="00FB6211"/>
    <w:rsid w:val="00FB65B8"/>
    <w:rsid w:val="00FB7F47"/>
    <w:rsid w:val="00FC48F2"/>
    <w:rsid w:val="00FC49AE"/>
    <w:rsid w:val="00FD1D92"/>
    <w:rsid w:val="00FD2FC3"/>
    <w:rsid w:val="00FD3E4A"/>
    <w:rsid w:val="00FE26DE"/>
    <w:rsid w:val="00FE6E9B"/>
    <w:rsid w:val="00FE748D"/>
    <w:rsid w:val="00FF15FA"/>
    <w:rsid w:val="00F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B6E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Wir fordern"/>
    <w:uiPriority w:val="6"/>
    <w:qFormat/>
    <w:rsid w:val="00CD5C82"/>
    <w:pPr>
      <w:spacing w:line="360" w:lineRule="auto"/>
    </w:pPr>
    <w:rPr>
      <w:rFonts w:ascii="Orienta" w:hAnsi="Orienta"/>
      <w:color w:val="000000" w:themeColor="text1"/>
      <w:sz w:val="20"/>
    </w:rPr>
  </w:style>
  <w:style w:type="paragraph" w:styleId="berschrift1">
    <w:name w:val="heading 1"/>
    <w:aliases w:val="Überschrift groß"/>
    <w:next w:val="Standard"/>
    <w:link w:val="berschrift1Zchn"/>
    <w:qFormat/>
    <w:rsid w:val="00CD5C82"/>
    <w:pPr>
      <w:keepNext/>
      <w:keepLines/>
      <w:spacing w:before="240"/>
      <w:outlineLvl w:val="0"/>
    </w:pPr>
    <w:rPr>
      <w:rFonts w:ascii="Bitter" w:eastAsiaTheme="majorEastAsia" w:hAnsi="Bitter" w:cstheme="majorBidi"/>
      <w:b/>
      <w:color w:val="000000" w:themeColor="text1"/>
      <w:sz w:val="68"/>
      <w:szCs w:val="32"/>
    </w:rPr>
  </w:style>
  <w:style w:type="paragraph" w:styleId="berschrift2">
    <w:name w:val="heading 2"/>
    <w:aliases w:val="Zwischenüberschrift im Fließtext"/>
    <w:basedOn w:val="Standard"/>
    <w:next w:val="Standard"/>
    <w:link w:val="berschrift2Zchn"/>
    <w:uiPriority w:val="1"/>
    <w:qFormat/>
    <w:rsid w:val="00CD5C82"/>
    <w:pPr>
      <w:outlineLvl w:val="1"/>
    </w:pPr>
    <w:rPr>
      <w:rFonts w:ascii="Bitter" w:hAnsi="Bitter"/>
      <w:b/>
    </w:rPr>
  </w:style>
  <w:style w:type="paragraph" w:styleId="berschrift3">
    <w:name w:val="heading 3"/>
    <w:aliases w:val="Inhalts-VZ"/>
    <w:basedOn w:val="Standard"/>
    <w:next w:val="Standard"/>
    <w:link w:val="berschrift3Zchn"/>
    <w:uiPriority w:val="2"/>
    <w:qFormat/>
    <w:rsid w:val="00CD5C82"/>
    <w:pPr>
      <w:keepNext/>
      <w:keepLines/>
      <w:outlineLvl w:val="2"/>
    </w:pPr>
    <w:rPr>
      <w:rFonts w:eastAsiaTheme="majorEastAsia" w:cstheme="majorBidi"/>
      <w:sz w:val="22"/>
    </w:rPr>
  </w:style>
  <w:style w:type="paragraph" w:styleId="berschrift4">
    <w:name w:val="heading 4"/>
    <w:aliases w:val="Seitenzahlen"/>
    <w:next w:val="Standard"/>
    <w:link w:val="berschrift4Zchn"/>
    <w:uiPriority w:val="3"/>
    <w:qFormat/>
    <w:rsid w:val="00CD5C82"/>
    <w:pPr>
      <w:jc w:val="right"/>
      <w:outlineLvl w:val="3"/>
    </w:pPr>
    <w:rPr>
      <w:rFonts w:ascii="Bitter" w:hAnsi="Bitter"/>
      <w:color w:val="2F99FF"/>
      <w:sz w:val="17"/>
    </w:rPr>
  </w:style>
  <w:style w:type="paragraph" w:styleId="berschrift5">
    <w:name w:val="heading 5"/>
    <w:basedOn w:val="Standard"/>
    <w:next w:val="Standard"/>
    <w:link w:val="berschrift5Zchn"/>
    <w:uiPriority w:val="4"/>
    <w:rsid w:val="00777165"/>
    <w:pPr>
      <w:keepNext/>
      <w:keepLines/>
      <w:spacing w:line="192" w:lineRule="auto"/>
      <w:outlineLvl w:val="4"/>
    </w:pPr>
    <w:rPr>
      <w:rFonts w:ascii="Tw Cen MT" w:eastAsia="STFangsong" w:hAnsi="Tw Cen MT" w:cs="Times New Roman"/>
      <w:b/>
      <w:sz w:val="5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81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A81248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66528"/>
    <w:rPr>
      <w:rFonts w:ascii="Times New Roman" w:hAnsi="Times New Roman" w:cs="Times New Roman"/>
      <w:sz w:val="18"/>
      <w:szCs w:val="18"/>
    </w:rPr>
  </w:style>
  <w:style w:type="character" w:customStyle="1" w:styleId="berschrift1Zchn">
    <w:name w:val="Überschrift 1 Zchn"/>
    <w:aliases w:val="Überschrift groß Zchn"/>
    <w:basedOn w:val="Absatz-Standardschriftart"/>
    <w:link w:val="berschrift1"/>
    <w:rsid w:val="00CD5C82"/>
    <w:rPr>
      <w:rFonts w:ascii="Bitter" w:eastAsiaTheme="majorEastAsia" w:hAnsi="Bitter" w:cstheme="majorBidi"/>
      <w:b/>
      <w:color w:val="000000" w:themeColor="text1"/>
      <w:sz w:val="68"/>
      <w:szCs w:val="32"/>
    </w:rPr>
  </w:style>
  <w:style w:type="character" w:customStyle="1" w:styleId="berschrift2Zchn">
    <w:name w:val="Überschrift 2 Zchn"/>
    <w:aliases w:val="Zwischenüberschrift im Fließtext Zchn"/>
    <w:basedOn w:val="Absatz-Standardschriftart"/>
    <w:link w:val="berschrift2"/>
    <w:uiPriority w:val="1"/>
    <w:rsid w:val="00CD5C82"/>
    <w:rPr>
      <w:rFonts w:ascii="Bitter" w:hAnsi="Bitter"/>
      <w:b/>
      <w:color w:val="000000" w:themeColor="text1"/>
      <w:sz w:val="20"/>
    </w:rPr>
  </w:style>
  <w:style w:type="paragraph" w:customStyle="1" w:styleId="Funote">
    <w:name w:val="Fußnote"/>
    <w:basedOn w:val="Standard"/>
    <w:uiPriority w:val="7"/>
    <w:qFormat/>
    <w:rsid w:val="00CD5C82"/>
    <w:rPr>
      <w:color w:val="2F99FF"/>
      <w:sz w:val="14"/>
    </w:rPr>
  </w:style>
  <w:style w:type="character" w:customStyle="1" w:styleId="berschrift3Zchn">
    <w:name w:val="Überschrift 3 Zchn"/>
    <w:aliases w:val="Inhalts-VZ Zchn"/>
    <w:basedOn w:val="Absatz-Standardschriftart"/>
    <w:link w:val="berschrift3"/>
    <w:uiPriority w:val="2"/>
    <w:rsid w:val="00CD5C82"/>
    <w:rPr>
      <w:rFonts w:ascii="Orienta" w:eastAsiaTheme="majorEastAsia" w:hAnsi="Orienta" w:cstheme="majorBidi"/>
      <w:color w:val="000000" w:themeColor="text1"/>
      <w:sz w:val="22"/>
    </w:rPr>
  </w:style>
  <w:style w:type="character" w:customStyle="1" w:styleId="berschrift4Zchn">
    <w:name w:val="Überschrift 4 Zchn"/>
    <w:aliases w:val="Seitenzahlen Zchn"/>
    <w:basedOn w:val="Absatz-Standardschriftart"/>
    <w:link w:val="berschrift4"/>
    <w:uiPriority w:val="3"/>
    <w:rsid w:val="00CD5C82"/>
    <w:rPr>
      <w:rFonts w:ascii="Bitter" w:hAnsi="Bitter"/>
      <w:color w:val="2F99FF"/>
      <w:sz w:val="17"/>
    </w:rPr>
  </w:style>
  <w:style w:type="paragraph" w:styleId="Kopfzeile">
    <w:name w:val="header"/>
    <w:basedOn w:val="Standard"/>
    <w:link w:val="KopfzeileZchn"/>
    <w:uiPriority w:val="99"/>
    <w:unhideWhenUsed/>
    <w:rsid w:val="006973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973C2"/>
    <w:rPr>
      <w:rFonts w:ascii="Orienta" w:hAnsi="Orienta"/>
      <w:color w:val="000000"/>
    </w:rPr>
  </w:style>
  <w:style w:type="paragraph" w:styleId="Fuzeile">
    <w:name w:val="footer"/>
    <w:basedOn w:val="Standard"/>
    <w:link w:val="FuzeileZchn"/>
    <w:uiPriority w:val="99"/>
    <w:rsid w:val="00F3031D"/>
    <w:pPr>
      <w:tabs>
        <w:tab w:val="center" w:pos="4680"/>
        <w:tab w:val="right" w:pos="9360"/>
      </w:tabs>
    </w:pPr>
    <w:rPr>
      <w:b/>
      <w:color w:val="A6A6A6"/>
    </w:rPr>
  </w:style>
  <w:style w:type="character" w:customStyle="1" w:styleId="FuzeileZchn">
    <w:name w:val="Fußzeile Zchn"/>
    <w:link w:val="Fuzeile"/>
    <w:uiPriority w:val="99"/>
    <w:rsid w:val="00F3031D"/>
    <w:rPr>
      <w:rFonts w:ascii="Orienta" w:hAnsi="Orienta"/>
      <w:b/>
      <w:color w:val="A6A6A6"/>
      <w:sz w:val="20"/>
    </w:rPr>
  </w:style>
  <w:style w:type="character" w:styleId="Seitenzahl">
    <w:name w:val="page number"/>
    <w:basedOn w:val="Absatz-Standardschriftart"/>
    <w:uiPriority w:val="99"/>
    <w:semiHidden/>
    <w:rsid w:val="001205A1"/>
  </w:style>
  <w:style w:type="character" w:customStyle="1" w:styleId="berschrift5Zchn">
    <w:name w:val="Überschrift 5 Zchn"/>
    <w:link w:val="berschrift5"/>
    <w:uiPriority w:val="4"/>
    <w:rsid w:val="00777165"/>
    <w:rPr>
      <w:rFonts w:ascii="Tw Cen MT" w:eastAsia="STFangsong" w:hAnsi="Tw Cen MT" w:cs="Times New Roman"/>
      <w:b/>
      <w:color w:val="000000"/>
      <w:sz w:val="56"/>
    </w:rPr>
  </w:style>
  <w:style w:type="character" w:styleId="Platzhaltertext">
    <w:name w:val="Placeholder Text"/>
    <w:uiPriority w:val="99"/>
    <w:semiHidden/>
    <w:rsid w:val="00C66528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CD5C82"/>
    <w:rPr>
      <w:rFonts w:ascii="Orienta" w:hAnsi="Orienta"/>
      <w:i w:val="0"/>
      <w:iCs/>
      <w:color w:val="2F99FF"/>
      <w:sz w:val="17"/>
    </w:rPr>
  </w:style>
  <w:style w:type="paragraph" w:styleId="Zitat">
    <w:name w:val="Quote"/>
    <w:basedOn w:val="Standard"/>
    <w:next w:val="Standard"/>
    <w:link w:val="ZitatZchn"/>
    <w:uiPriority w:val="29"/>
    <w:qFormat/>
    <w:rsid w:val="00CD5C82"/>
    <w:rPr>
      <w:rFonts w:ascii="Bitter" w:hAnsi="Bitter"/>
      <w:iCs/>
      <w:color w:val="FF4D57"/>
      <w:sz w:val="70"/>
    </w:rPr>
  </w:style>
  <w:style w:type="character" w:customStyle="1" w:styleId="ZitatZchn">
    <w:name w:val="Zitat Zchn"/>
    <w:basedOn w:val="Absatz-Standardschriftart"/>
    <w:link w:val="Zitat"/>
    <w:uiPriority w:val="29"/>
    <w:rsid w:val="00CD5C82"/>
    <w:rPr>
      <w:rFonts w:ascii="Bitter" w:hAnsi="Bitter"/>
      <w:iCs/>
      <w:color w:val="FF4D57"/>
      <w:sz w:val="70"/>
    </w:rPr>
  </w:style>
  <w:style w:type="paragraph" w:customStyle="1" w:styleId="blauerKastenWannundWo">
    <w:name w:val="blauer Kasten – Wann und Wo"/>
    <w:basedOn w:val="Standard"/>
    <w:uiPriority w:val="6"/>
    <w:qFormat/>
    <w:rsid w:val="00F3031D"/>
    <w:pPr>
      <w:suppressAutoHyphens/>
      <w:autoSpaceDE w:val="0"/>
      <w:autoSpaceDN w:val="0"/>
      <w:adjustRightInd w:val="0"/>
      <w:spacing w:after="120" w:line="400" w:lineRule="exact"/>
      <w:ind w:left="57"/>
      <w:textAlignment w:val="center"/>
    </w:pPr>
    <w:rPr>
      <w:rFonts w:ascii="Bitter" w:hAnsi="Bitter" w:cs="Bitter"/>
      <w:b/>
      <w:color w:val="FFFFFF" w:themeColor="background1"/>
      <w:sz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FlietextBLAU">
    <w:name w:val="Fließtext BLAU"/>
    <w:basedOn w:val="Textkrper"/>
    <w:uiPriority w:val="6"/>
    <w:qFormat/>
    <w:rsid w:val="00F46BBD"/>
    <w:pPr>
      <w:spacing w:line="280" w:lineRule="exact"/>
      <w:ind w:firstLine="283"/>
    </w:pPr>
    <w:rPr>
      <w:color w:val="2E99FF"/>
      <w:sz w:val="18"/>
      <w:szCs w:val="18"/>
    </w:rPr>
  </w:style>
  <w:style w:type="paragraph" w:styleId="Textkrper">
    <w:name w:val="Body Text"/>
    <w:basedOn w:val="Standard"/>
    <w:link w:val="TextkrperZchn"/>
    <w:uiPriority w:val="99"/>
    <w:qFormat/>
    <w:rsid w:val="00CD5C82"/>
    <w:pPr>
      <w:widowControl w:val="0"/>
      <w:autoSpaceDE w:val="0"/>
      <w:autoSpaceDN w:val="0"/>
    </w:pPr>
    <w:rPr>
      <w:rFonts w:eastAsia="Orienta" w:cs="Orienta"/>
      <w:color w:val="auto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99"/>
    <w:rsid w:val="00CD5C82"/>
    <w:rPr>
      <w:rFonts w:ascii="Orienta" w:eastAsia="Orienta" w:hAnsi="Orienta" w:cs="Orienta"/>
      <w:sz w:val="16"/>
      <w:szCs w:val="16"/>
    </w:rPr>
  </w:style>
  <w:style w:type="paragraph" w:styleId="Titel">
    <w:name w:val="Title"/>
    <w:aliases w:val="Inhalts VZ ZAHLEN"/>
    <w:link w:val="TitelZchn"/>
    <w:uiPriority w:val="10"/>
    <w:qFormat/>
    <w:rsid w:val="00CD5C82"/>
    <w:pPr>
      <w:widowControl w:val="0"/>
      <w:autoSpaceDE w:val="0"/>
      <w:autoSpaceDN w:val="0"/>
      <w:spacing w:before="126"/>
      <w:ind w:left="120"/>
    </w:pPr>
    <w:rPr>
      <w:rFonts w:ascii="Bitter" w:eastAsia="Bitter" w:hAnsi="Bitter" w:cs="Bitter"/>
      <w:bCs/>
      <w:sz w:val="30"/>
      <w:szCs w:val="70"/>
    </w:rPr>
  </w:style>
  <w:style w:type="character" w:customStyle="1" w:styleId="TitelZchn">
    <w:name w:val="Titel Zchn"/>
    <w:aliases w:val="Inhalts VZ ZAHLEN Zchn"/>
    <w:basedOn w:val="Absatz-Standardschriftart"/>
    <w:link w:val="Titel"/>
    <w:uiPriority w:val="10"/>
    <w:rsid w:val="00CD5C82"/>
    <w:rPr>
      <w:rFonts w:ascii="Bitter" w:eastAsia="Bitter" w:hAnsi="Bitter" w:cs="Bitter"/>
      <w:bCs/>
      <w:sz w:val="30"/>
      <w:szCs w:val="70"/>
    </w:rPr>
  </w:style>
  <w:style w:type="paragraph" w:customStyle="1" w:styleId="Subline">
    <w:name w:val="Subline"/>
    <w:basedOn w:val="Untertitel"/>
    <w:uiPriority w:val="6"/>
    <w:qFormat/>
    <w:rsid w:val="00E94437"/>
    <w:pPr>
      <w:jc w:val="left"/>
    </w:pPr>
    <w:rPr>
      <w:caps w:val="0"/>
      <w:color w:val="000000"/>
      <w:spacing w:val="29"/>
      <w:sz w:val="28"/>
      <w:szCs w:val="29"/>
    </w:rPr>
  </w:style>
  <w:style w:type="paragraph" w:styleId="Funotentext">
    <w:name w:val="footnote text"/>
    <w:link w:val="FunotentextZchn"/>
    <w:uiPriority w:val="99"/>
    <w:semiHidden/>
    <w:rsid w:val="005C358E"/>
    <w:pPr>
      <w:spacing w:line="360" w:lineRule="auto"/>
    </w:pPr>
    <w:rPr>
      <w:rFonts w:ascii="Orienta" w:hAnsi="Orienta"/>
      <w:color w:val="2F99FF"/>
      <w:sz w:val="15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5C358E"/>
    <w:rPr>
      <w:rFonts w:ascii="Orienta" w:hAnsi="Orienta"/>
      <w:color w:val="2F99FF"/>
      <w:sz w:val="15"/>
      <w:szCs w:val="20"/>
    </w:rPr>
  </w:style>
  <w:style w:type="character" w:styleId="Funotenzeichen">
    <w:name w:val="footnote reference"/>
    <w:uiPriority w:val="99"/>
    <w:semiHidden/>
    <w:rsid w:val="009D682C"/>
    <w:rPr>
      <w:vertAlign w:val="superscript"/>
    </w:rPr>
  </w:style>
  <w:style w:type="paragraph" w:customStyle="1" w:styleId="Seitentitel">
    <w:name w:val="Seitentitel"/>
    <w:basedOn w:val="Textkrper"/>
    <w:uiPriority w:val="6"/>
    <w:qFormat/>
    <w:rsid w:val="00E94437"/>
    <w:pPr>
      <w:ind w:left="720" w:hanging="720"/>
    </w:pPr>
    <w:rPr>
      <w:caps/>
      <w:spacing w:val="52"/>
      <w:sz w:val="26"/>
      <w:szCs w:val="26"/>
    </w:rPr>
  </w:style>
  <w:style w:type="character" w:styleId="Hyperlink">
    <w:name w:val="Hyperlink"/>
    <w:uiPriority w:val="99"/>
    <w:rsid w:val="00007355"/>
    <w:rPr>
      <w:rFonts w:ascii="Orienta" w:hAnsi="Orienta"/>
      <w:color w:val="FFFFFF" w:themeColor="background1"/>
      <w:u w:val="single"/>
    </w:rPr>
  </w:style>
  <w:style w:type="character" w:styleId="NichtaufgelsteErwhnung">
    <w:name w:val="Unresolved Mention"/>
    <w:uiPriority w:val="99"/>
    <w:semiHidden/>
    <w:unhideWhenUsed/>
    <w:rsid w:val="0061392F"/>
    <w:rPr>
      <w:color w:val="605E5C"/>
      <w:shd w:val="clear" w:color="auto" w:fill="E1DFDD"/>
    </w:rPr>
  </w:style>
  <w:style w:type="paragraph" w:customStyle="1" w:styleId="Wirfordern-Stichpunkte">
    <w:name w:val="Wir fordern - Stichpunkte"/>
    <w:basedOn w:val="Standard"/>
    <w:uiPriority w:val="6"/>
    <w:rsid w:val="00F46BBD"/>
    <w:pPr>
      <w:widowControl w:val="0"/>
      <w:numPr>
        <w:numId w:val="11"/>
      </w:numPr>
      <w:autoSpaceDE w:val="0"/>
      <w:autoSpaceDN w:val="0"/>
      <w:spacing w:before="172" w:line="326" w:lineRule="auto"/>
    </w:pPr>
    <w:rPr>
      <w:rFonts w:eastAsia="Orienta" w:cs="Orienta"/>
      <w:color w:val="2F99FF"/>
      <w:w w:val="105"/>
      <w:sz w:val="16"/>
      <w:szCs w:val="16"/>
    </w:rPr>
  </w:style>
  <w:style w:type="table" w:styleId="TabelleSpalten3">
    <w:name w:val="Table Columns 3"/>
    <w:basedOn w:val="NormaleTabelle"/>
    <w:uiPriority w:val="99"/>
    <w:semiHidden/>
    <w:unhideWhenUsed/>
    <w:rsid w:val="009E3C21"/>
    <w:pPr>
      <w:spacing w:line="36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IntensiveHervorhebung">
    <w:name w:val="Intense Emphasis"/>
    <w:basedOn w:val="Absatz-Standardschriftart"/>
    <w:uiPriority w:val="21"/>
    <w:semiHidden/>
    <w:qFormat/>
    <w:rsid w:val="00897BE8"/>
    <w:rPr>
      <w:i/>
      <w:iCs/>
      <w:color w:val="C140FE" w:themeColor="accent1"/>
    </w:rPr>
  </w:style>
  <w:style w:type="paragraph" w:customStyle="1" w:styleId="BlaueHervorhebung">
    <w:name w:val="Blaue Hervorhebung"/>
    <w:basedOn w:val="Zitat"/>
    <w:uiPriority w:val="6"/>
    <w:qFormat/>
    <w:rsid w:val="00457677"/>
    <w:pPr>
      <w:spacing w:line="300" w:lineRule="auto"/>
    </w:pPr>
    <w:rPr>
      <w:rFonts w:ascii="Orienta" w:hAnsi="Orienta"/>
      <w:color w:val="2F99FF"/>
      <w:sz w:val="22"/>
      <w:lang w:val="en-US"/>
    </w:rPr>
  </w:style>
  <w:style w:type="paragraph" w:styleId="Verzeichnis1">
    <w:name w:val="toc 1"/>
    <w:basedOn w:val="Standard"/>
    <w:next w:val="Standard"/>
    <w:autoRedefine/>
    <w:uiPriority w:val="39"/>
    <w:rsid w:val="00C74798"/>
    <w:pPr>
      <w:tabs>
        <w:tab w:val="right" w:pos="8494"/>
      </w:tabs>
      <w:spacing w:before="360" w:after="360"/>
    </w:pPr>
    <w:rPr>
      <w:rFonts w:ascii="Bitter" w:hAnsi="Bitter"/>
      <w:b/>
      <w:bCs/>
      <w:caps/>
      <w:noProof/>
      <w:sz w:val="32"/>
      <w:szCs w:val="32"/>
    </w:rPr>
  </w:style>
  <w:style w:type="paragraph" w:styleId="Verzeichnis4">
    <w:name w:val="toc 4"/>
    <w:basedOn w:val="Standard"/>
    <w:next w:val="Standard"/>
    <w:autoRedefine/>
    <w:uiPriority w:val="39"/>
    <w:semiHidden/>
    <w:rsid w:val="00A55123"/>
    <w:rPr>
      <w:rFonts w:asciiTheme="minorHAnsi" w:hAnsiTheme="minorHAnsi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rsid w:val="00A55123"/>
    <w:rPr>
      <w:rFonts w:asciiTheme="minorHAnsi" w:hAnsiTheme="minorHAnsi"/>
      <w:sz w:val="22"/>
      <w:szCs w:val="22"/>
    </w:rPr>
  </w:style>
  <w:style w:type="paragraph" w:styleId="Verzeichnis6">
    <w:name w:val="toc 6"/>
    <w:basedOn w:val="Standard"/>
    <w:next w:val="Standard"/>
    <w:autoRedefine/>
    <w:uiPriority w:val="39"/>
    <w:semiHidden/>
    <w:rsid w:val="00A55123"/>
    <w:rPr>
      <w:rFonts w:asciiTheme="minorHAnsi" w:hAnsiTheme="minorHAnsi"/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semiHidden/>
    <w:rsid w:val="00A55123"/>
    <w:rPr>
      <w:rFonts w:asciiTheme="minorHAnsi" w:hAnsiTheme="minorHAnsi"/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semiHidden/>
    <w:rsid w:val="00A55123"/>
    <w:rPr>
      <w:rFonts w:asciiTheme="minorHAnsi" w:hAnsiTheme="minorHAnsi"/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semiHidden/>
    <w:rsid w:val="00A55123"/>
    <w:rPr>
      <w:rFonts w:asciiTheme="minorHAnsi" w:hAnsiTheme="minorHAnsi"/>
      <w:sz w:val="22"/>
      <w:szCs w:val="22"/>
    </w:rPr>
  </w:style>
  <w:style w:type="paragraph" w:customStyle="1" w:styleId="berschriftSeite2">
    <w:name w:val="Überschrift Seite 2"/>
    <w:basedOn w:val="Standard"/>
    <w:uiPriority w:val="6"/>
    <w:qFormat/>
    <w:rsid w:val="00F3031D"/>
    <w:pPr>
      <w:suppressAutoHyphens/>
      <w:autoSpaceDE w:val="0"/>
      <w:autoSpaceDN w:val="0"/>
      <w:adjustRightInd w:val="0"/>
      <w:spacing w:line="540" w:lineRule="atLeast"/>
      <w:textAlignment w:val="center"/>
    </w:pPr>
    <w:rPr>
      <w:rFonts w:ascii="Bitter" w:hAnsi="Bitter" w:cs="Bitter"/>
      <w:b/>
      <w:bCs/>
      <w:color w:val="000000"/>
      <w:sz w:val="38"/>
      <w:szCs w:val="38"/>
    </w:rPr>
  </w:style>
  <w:style w:type="paragraph" w:customStyle="1" w:styleId="Erstelltfederfhrendvon">
    <w:name w:val="Erstellt federführend von"/>
    <w:basedOn w:val="berschrift2"/>
    <w:uiPriority w:val="6"/>
    <w:rsid w:val="003E55E3"/>
  </w:style>
  <w:style w:type="paragraph" w:styleId="Beschriftung">
    <w:name w:val="caption"/>
    <w:basedOn w:val="Standard"/>
    <w:next w:val="Standard"/>
    <w:uiPriority w:val="35"/>
    <w:semiHidden/>
    <w:qFormat/>
    <w:rsid w:val="00223A07"/>
    <w:pPr>
      <w:spacing w:after="200" w:line="240" w:lineRule="auto"/>
    </w:pPr>
    <w:rPr>
      <w:i/>
      <w:iCs/>
      <w:color w:val="212121" w:themeColor="text2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rsid w:val="00FD1D92"/>
    <w:rPr>
      <w:color w:val="FEFFFF" w:themeColor="followedHyperlink"/>
      <w:u w:val="single"/>
    </w:rPr>
  </w:style>
  <w:style w:type="paragraph" w:customStyle="1" w:styleId="Downloadlink">
    <w:name w:val="Downloadlink"/>
    <w:basedOn w:val="BlaueHervorhebung"/>
    <w:uiPriority w:val="6"/>
    <w:rsid w:val="00FD1D92"/>
    <w:rPr>
      <w:u w:val="single"/>
    </w:rPr>
  </w:style>
  <w:style w:type="paragraph" w:customStyle="1" w:styleId="Bildunterschrift">
    <w:name w:val="Bildunterschrift"/>
    <w:basedOn w:val="Standard"/>
    <w:uiPriority w:val="6"/>
    <w:qFormat/>
    <w:rsid w:val="00F46BBD"/>
    <w:pPr>
      <w:widowControl w:val="0"/>
      <w:autoSpaceDE w:val="0"/>
      <w:autoSpaceDN w:val="0"/>
      <w:spacing w:before="172" w:line="240" w:lineRule="auto"/>
      <w:ind w:left="567" w:firstLine="284"/>
    </w:pPr>
    <w:rPr>
      <w:rFonts w:eastAsia="Orienta" w:cs="Orienta"/>
      <w:color w:val="231F20"/>
      <w:w w:val="105"/>
      <w:sz w:val="15"/>
      <w:szCs w:val="16"/>
    </w:rPr>
  </w:style>
  <w:style w:type="paragraph" w:customStyle="1" w:styleId="Aufzhlungspunkte">
    <w:name w:val="Aufzählungspunkte"/>
    <w:basedOn w:val="Standard"/>
    <w:uiPriority w:val="6"/>
    <w:rsid w:val="00F46BBD"/>
    <w:pPr>
      <w:widowControl w:val="0"/>
      <w:autoSpaceDE w:val="0"/>
      <w:autoSpaceDN w:val="0"/>
      <w:spacing w:before="172" w:line="326" w:lineRule="auto"/>
      <w:ind w:left="1287" w:hanging="360"/>
    </w:pPr>
    <w:rPr>
      <w:rFonts w:eastAsia="Orienta" w:cs="Orienta"/>
      <w:color w:val="2F99FF"/>
      <w:w w:val="105"/>
      <w:sz w:val="16"/>
      <w:szCs w:val="16"/>
    </w:rPr>
  </w:style>
  <w:style w:type="paragraph" w:styleId="Untertitel">
    <w:name w:val="Subtitle"/>
    <w:basedOn w:val="Standard"/>
    <w:link w:val="UntertitelZchn"/>
    <w:uiPriority w:val="99"/>
    <w:qFormat/>
    <w:rsid w:val="00100A57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cs="Orienta"/>
      <w:caps/>
      <w:color w:val="FF4D57"/>
      <w:spacing w:val="57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100A57"/>
    <w:rPr>
      <w:rFonts w:ascii="Orienta" w:hAnsi="Orienta" w:cs="Orienta"/>
      <w:caps/>
      <w:color w:val="FF4D57"/>
      <w:spacing w:val="57"/>
      <w:sz w:val="22"/>
      <w:szCs w:val="22"/>
    </w:rPr>
  </w:style>
  <w:style w:type="paragraph" w:customStyle="1" w:styleId="Programmgroblau">
    <w:name w:val="Programm groß blau"/>
    <w:basedOn w:val="Textkrper"/>
    <w:uiPriority w:val="6"/>
    <w:qFormat/>
    <w:rsid w:val="00DC3216"/>
    <w:pPr>
      <w:spacing w:after="20" w:line="320" w:lineRule="exact"/>
      <w:ind w:left="851" w:hanging="851"/>
    </w:pPr>
    <w:rPr>
      <w:color w:val="2E99FF"/>
      <w:sz w:val="24"/>
      <w:szCs w:val="24"/>
    </w:rPr>
  </w:style>
  <w:style w:type="paragraph" w:customStyle="1" w:styleId="ProgrammNamen">
    <w:name w:val="Programm Namen"/>
    <w:basedOn w:val="Textkrper"/>
    <w:uiPriority w:val="6"/>
    <w:qFormat/>
    <w:rsid w:val="00DC3216"/>
    <w:pPr>
      <w:spacing w:after="20" w:line="250" w:lineRule="exact"/>
      <w:ind w:left="851" w:hanging="851"/>
    </w:pPr>
    <w:rPr>
      <w:b/>
      <w:bCs/>
      <w:caps/>
    </w:rPr>
  </w:style>
  <w:style w:type="paragraph" w:customStyle="1" w:styleId="ProgrammFlietextkleinscharz">
    <w:name w:val="Programm Fließtext – klein scharz"/>
    <w:basedOn w:val="Textkrper"/>
    <w:uiPriority w:val="6"/>
    <w:qFormat/>
    <w:rsid w:val="007235E4"/>
    <w:pPr>
      <w:spacing w:after="20" w:line="248" w:lineRule="exact"/>
    </w:pPr>
  </w:style>
  <w:style w:type="paragraph" w:customStyle="1" w:styleId="ProgrammUhrzeiten">
    <w:name w:val="Programm Uhrzeiten"/>
    <w:basedOn w:val="Textkrper"/>
    <w:uiPriority w:val="6"/>
    <w:qFormat/>
    <w:rsid w:val="00E24881"/>
    <w:pPr>
      <w:spacing w:after="20"/>
      <w:ind w:left="850" w:right="4535" w:hanging="850"/>
    </w:pPr>
    <w:rPr>
      <w:rFonts w:ascii="Bitter" w:hAnsi="Bitter" w:cs="Bitter"/>
      <w:b/>
      <w:bCs/>
      <w:color w:val="2E99FF"/>
      <w:sz w:val="24"/>
      <w:szCs w:val="24"/>
    </w:rPr>
  </w:style>
  <w:style w:type="paragraph" w:customStyle="1" w:styleId="Flietextscharz">
    <w:name w:val="Fließtext scharz"/>
    <w:basedOn w:val="Textkrper"/>
    <w:uiPriority w:val="6"/>
    <w:qFormat/>
    <w:rsid w:val="00F46BBD"/>
    <w:pPr>
      <w:spacing w:line="280" w:lineRule="exact"/>
      <w:ind w:firstLine="283"/>
    </w:pPr>
    <w:rPr>
      <w:sz w:val="18"/>
      <w:szCs w:val="18"/>
    </w:rPr>
  </w:style>
  <w:style w:type="paragraph" w:customStyle="1" w:styleId="Telefonnummer">
    <w:name w:val="Telefonnummer"/>
    <w:basedOn w:val="Standard"/>
    <w:uiPriority w:val="6"/>
    <w:qFormat/>
    <w:rsid w:val="001C7C1C"/>
    <w:pPr>
      <w:suppressAutoHyphens/>
      <w:autoSpaceDE w:val="0"/>
      <w:autoSpaceDN w:val="0"/>
      <w:adjustRightInd w:val="0"/>
      <w:spacing w:line="240" w:lineRule="auto"/>
      <w:ind w:left="57"/>
      <w:textAlignment w:val="center"/>
    </w:pPr>
    <w:rPr>
      <w:rFonts w:ascii="Bitter" w:hAnsi="Bitter" w:cs="Bitter"/>
      <w:b/>
      <w:bCs/>
      <w:color w:val="FFFFFF" w:themeColor="background1"/>
      <w:sz w:val="24"/>
      <w14:textOutline w14:w="9525" w14:cap="flat" w14:cmpd="sng" w14:algn="ctr">
        <w14:noFill/>
        <w14:prstDash w14:val="solid"/>
        <w14:round/>
      </w14:textOutline>
    </w:rPr>
  </w:style>
  <w:style w:type="character" w:styleId="Kommentarzeichen">
    <w:name w:val="annotation reference"/>
    <w:basedOn w:val="Absatz-Standardschriftart"/>
    <w:uiPriority w:val="99"/>
    <w:semiHidden/>
    <w:rsid w:val="00FE26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E26D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E26DE"/>
    <w:rPr>
      <w:rFonts w:ascii="Orienta" w:hAnsi="Orient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26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26DE"/>
    <w:rPr>
      <w:rFonts w:ascii="Orienta" w:hAnsi="Orienta"/>
      <w:b/>
      <w:bCs/>
      <w:color w:val="000000" w:themeColor="text1"/>
      <w:sz w:val="20"/>
      <w:szCs w:val="20"/>
    </w:rPr>
  </w:style>
  <w:style w:type="paragraph" w:styleId="Listenabsatz">
    <w:name w:val="List Paragraph"/>
    <w:basedOn w:val="Standard"/>
    <w:uiPriority w:val="34"/>
    <w:qFormat/>
    <w:rsid w:val="0044124B"/>
    <w:pPr>
      <w:spacing w:after="160" w:line="259" w:lineRule="auto"/>
      <w:ind w:left="720"/>
      <w:contextualSpacing/>
    </w:pPr>
    <w:rPr>
      <w:rFonts w:asciiTheme="minorHAnsi" w:hAnsiTheme="minorHAnsi"/>
      <w:color w:val="auto"/>
      <w:sz w:val="22"/>
      <w:szCs w:val="22"/>
      <w:lang w:val="en-US" w:eastAsia="en-US"/>
    </w:rPr>
  </w:style>
  <w:style w:type="character" w:customStyle="1" w:styleId="sln-member-name">
    <w:name w:val="sln-member-name"/>
    <w:basedOn w:val="Absatz-Standardschriftart"/>
    <w:rsid w:val="001477F8"/>
  </w:style>
  <w:style w:type="character" w:customStyle="1" w:styleId="hgkelc">
    <w:name w:val="hgkelc"/>
    <w:basedOn w:val="Absatz-Standardschriftart"/>
    <w:rsid w:val="001477F8"/>
  </w:style>
  <w:style w:type="character" w:styleId="Fett">
    <w:name w:val="Strong"/>
    <w:basedOn w:val="Absatz-Standardschriftart"/>
    <w:uiPriority w:val="22"/>
    <w:qFormat/>
    <w:rsid w:val="007400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rechenberg\Documents\IK%20B&#252;ndniss\220421_daMigraIK%20Einladung_.dotx" TargetMode="External"/></Relationships>
</file>

<file path=word/theme/theme1.xml><?xml version="1.0" encoding="utf-8"?>
<a:theme xmlns:a="http://schemas.openxmlformats.org/drawingml/2006/main" name="DesignDaMigra">
  <a:themeElements>
    <a:clrScheme name="DaMigra 1">
      <a:dk1>
        <a:srgbClr val="000000"/>
      </a:dk1>
      <a:lt1>
        <a:srgbClr val="FFFFFF"/>
      </a:lt1>
      <a:dk2>
        <a:srgbClr val="212121"/>
      </a:dk2>
      <a:lt2>
        <a:srgbClr val="636363"/>
      </a:lt2>
      <a:accent1>
        <a:srgbClr val="C140FE"/>
      </a:accent1>
      <a:accent2>
        <a:srgbClr val="2F98FE"/>
      </a:accent2>
      <a:accent3>
        <a:srgbClr val="48E17C"/>
      </a:accent3>
      <a:accent4>
        <a:srgbClr val="FF60C1"/>
      </a:accent4>
      <a:accent5>
        <a:srgbClr val="FE4B57"/>
      </a:accent5>
      <a:accent6>
        <a:srgbClr val="F4CF01"/>
      </a:accent6>
      <a:hlink>
        <a:srgbClr val="2F98FE"/>
      </a:hlink>
      <a:folHlink>
        <a:srgbClr val="FEFFFF"/>
      </a:folHlink>
    </a:clrScheme>
    <a:fontScheme name="ArialBlack Georgia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SR" id="{37F35FE8-81C2-834E-B0F5-A2BA747F975B}" vid="{780CE211-85CD-264E-8CB1-DEA4BD2090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425F07-5221-4468-81DD-0F0C28E7FD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798B56-5215-4AD8-847F-8A1F1C10FD6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D6F0FAE-36DA-DE43-B81F-501B36715E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7D20CB-E94B-44E8-97C3-44BC9C1AF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220421_daMigraIK Einladung_</Template>
  <TotalTime>0</TotalTime>
  <Pages>1</Pages>
  <Words>230</Words>
  <Characters>1455</Characters>
  <Application>Microsoft Office Word</Application>
  <DocSecurity>4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Links>
    <vt:vector size="12" baseType="variant">
      <vt:variant>
        <vt:i4>7602260</vt:i4>
      </vt:variant>
      <vt:variant>
        <vt:i4>3</vt:i4>
      </vt:variant>
      <vt:variant>
        <vt:i4>0</vt:i4>
      </vt:variant>
      <vt:variant>
        <vt:i4>5</vt:i4>
      </vt:variant>
      <vt:variant>
        <vt:lpwstr>mailto:vogel@damigra.de</vt:lpwstr>
      </vt:variant>
      <vt:variant>
        <vt:lpwstr/>
      </vt:variant>
      <vt:variant>
        <vt:i4>7929899</vt:i4>
      </vt:variant>
      <vt:variant>
        <vt:i4>0</vt:i4>
      </vt:variant>
      <vt:variant>
        <vt:i4>0</vt:i4>
      </vt:variant>
      <vt:variant>
        <vt:i4>5</vt:i4>
      </vt:variant>
      <vt:variant>
        <vt:lpwstr>https://www.damigra.de/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2022-09-02T08:36:00Z</dcterms:created>
  <dcterms:modified xsi:type="dcterms:W3CDTF">2022-09-02T08:36:00Z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Base Target">
    <vt:lpwstr>_blank</vt:lpwstr>
  </property>
  <property fmtid="{D5CDD505-2E9C-101B-9397-08002B2CF9AE}" pid="4" name="_DocHome">
    <vt:i4>543978355</vt:i4>
  </property>
</Properties>
</file>